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5159F" w14:textId="77777777" w:rsidR="00CF04FC" w:rsidRDefault="00CF04FC"/>
    <w:p w14:paraId="046B54E6" w14:textId="77777777" w:rsidR="00E05EA3" w:rsidRDefault="00E05EA3"/>
    <w:p w14:paraId="24A4B0C1" w14:textId="77777777" w:rsidR="00EB7D0F" w:rsidRDefault="000A574C" w:rsidP="00E05EA3">
      <w:pPr>
        <w:pStyle w:val="Heading1"/>
      </w:pPr>
      <w:r>
        <w:rPr>
          <w:noProof/>
        </w:rPr>
        <mc:AlternateContent>
          <mc:Choice Requires="wpg">
            <w:drawing>
              <wp:inline distT="0" distB="0" distL="0" distR="0" wp14:anchorId="5118B74C" wp14:editId="15074839">
                <wp:extent cx="8508167" cy="6261315"/>
                <wp:effectExtent l="0" t="19050" r="26670" b="82550"/>
                <wp:docPr id="181" name="Group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8167" cy="6261315"/>
                          <a:chOff x="190444" y="0"/>
                          <a:chExt cx="8508167" cy="6261315"/>
                        </a:xfrm>
                      </wpg:grpSpPr>
                      <wps:wsp>
                        <wps:cNvPr id="29" name="Freeform: Shape 29">
                          <a:extLst>
                            <a:ext uri="{FF2B5EF4-FFF2-40B4-BE49-F238E27FC236}">
                              <a16:creationId xmlns:a16="http://schemas.microsoft.com/office/drawing/2014/main" id="{EE40EE2E-D607-4A44-9F64-D7AB19939AF8}"/>
                            </a:ext>
                          </a:extLst>
                        </wps:cNvPr>
                        <wps:cNvSpPr/>
                        <wps:spPr>
                          <a:xfrm>
                            <a:off x="6076950" y="476250"/>
                            <a:ext cx="378349" cy="768433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Freeform: Shape 23">
                          <a:extLst>
                            <a:ext uri="{FF2B5EF4-FFF2-40B4-BE49-F238E27FC236}">
                              <a16:creationId xmlns:a16="http://schemas.microsoft.com/office/drawing/2014/main" id="{30584068-8B3B-4D39-97CA-BE7066284D3A}"/>
                            </a:ext>
                          </a:extLst>
                        </wps:cNvPr>
                        <wps:cNvSpPr/>
                        <wps:spPr>
                          <a:xfrm>
                            <a:off x="4238625" y="209550"/>
                            <a:ext cx="256540" cy="52133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Freeform: Shape 24">
                          <a:extLst>
                            <a:ext uri="{FF2B5EF4-FFF2-40B4-BE49-F238E27FC236}">
                              <a16:creationId xmlns:a16="http://schemas.microsoft.com/office/drawing/2014/main" id="{4605886C-1CC9-4CDB-9564-101CEE9B9693}"/>
                            </a:ext>
                          </a:extLst>
                        </wps:cNvPr>
                        <wps:cNvSpPr/>
                        <wps:spPr>
                          <a:xfrm>
                            <a:off x="4286250" y="161925"/>
                            <a:ext cx="557991" cy="721023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321468 h 726281"/>
                              <a:gd name="connsiteX1" fmla="*/ 319087 w 561975"/>
                              <a:gd name="connsiteY1" fmla="*/ 0 h 726281"/>
                              <a:gd name="connsiteX2" fmla="*/ 552450 w 561975"/>
                              <a:gd name="connsiteY2" fmla="*/ 209550 h 726281"/>
                              <a:gd name="connsiteX3" fmla="*/ 561975 w 561975"/>
                              <a:gd name="connsiteY3" fmla="*/ 726281 h 726281"/>
                              <a:gd name="connsiteX4" fmla="*/ 73818 w 561975"/>
                              <a:gd name="connsiteY4" fmla="*/ 726281 h 726281"/>
                              <a:gd name="connsiteX5" fmla="*/ 0 w 561975"/>
                              <a:gd name="connsiteY5" fmla="*/ 321468 h 7262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1975" h="726281">
                                <a:moveTo>
                                  <a:pt x="0" y="321468"/>
                                </a:moveTo>
                                <a:lnTo>
                                  <a:pt x="319087" y="0"/>
                                </a:lnTo>
                                <a:lnTo>
                                  <a:pt x="552450" y="209550"/>
                                </a:lnTo>
                                <a:lnTo>
                                  <a:pt x="561975" y="726281"/>
                                </a:lnTo>
                                <a:lnTo>
                                  <a:pt x="73818" y="726281"/>
                                </a:lnTo>
                                <a:lnTo>
                                  <a:pt x="0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9" name="Group 169"/>
                        <wpg:cNvGrpSpPr>
                          <a:grpSpLocks noChangeAspect="1"/>
                        </wpg:cNvGrpSpPr>
                        <wpg:grpSpPr>
                          <a:xfrm rot="194603">
                            <a:off x="5438775" y="590550"/>
                            <a:ext cx="1773936" cy="5629992"/>
                            <a:chOff x="0" y="0"/>
                            <a:chExt cx="2159635" cy="6849848"/>
                          </a:xfrm>
                        </wpg:grpSpPr>
                        <wpg:grpSp>
                          <wpg:cNvPr id="82" name="Group 82"/>
                          <wpg:cNvGrpSpPr/>
                          <wpg:grpSpPr>
                            <a:xfrm>
                              <a:off x="0" y="0"/>
                              <a:ext cx="2159635" cy="6849848"/>
                              <a:chOff x="0" y="0"/>
                              <a:chExt cx="2159635" cy="6849848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Picture 83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7"/>
                                  <a:gd name="connsiteX1" fmla="*/ 2159999 w 2159999"/>
                                  <a:gd name="connsiteY1" fmla="*/ 1079999 h 6848737"/>
                                  <a:gd name="connsiteX2" fmla="*/ 2159999 w 2159999"/>
                                  <a:gd name="connsiteY2" fmla="*/ 6848737 h 6848737"/>
                                  <a:gd name="connsiteX3" fmla="*/ 0 w 2159999"/>
                                  <a:gd name="connsiteY3" fmla="*/ 6848737 h 6848737"/>
                                  <a:gd name="connsiteX4" fmla="*/ 0 w 2159999"/>
                                  <a:gd name="connsiteY4" fmla="*/ 1080000 h 68487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7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7"/>
                                    </a:lnTo>
                                    <a:lnTo>
                                      <a:pt x="0" y="6848737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84" name="Arrow: Pentagon 8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5" name="Rectangle 85"/>
                            <wps:cNvSpPr/>
                            <wps:spPr>
                              <a:xfrm>
                                <a:off x="0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6" name="Rectangle 86"/>
                            <wps:cNvSpPr/>
                            <wps:spPr>
                              <a:xfrm>
                                <a:off x="3156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7" name="Rectangle 87"/>
                            <wps:cNvSpPr/>
                            <wps:spPr>
                              <a:xfrm>
                                <a:off x="6204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8" name="Rectangle 88"/>
                            <wps:cNvSpPr/>
                            <wps:spPr>
                              <a:xfrm>
                                <a:off x="9252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9" name="Rectangle 89"/>
                            <wps:cNvSpPr/>
                            <wps:spPr>
                              <a:xfrm>
                                <a:off x="12300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" name="Rectangle 90"/>
                            <wps:cNvSpPr/>
                            <wps:spPr>
                              <a:xfrm>
                                <a:off x="15457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1" name="Rectangle 91"/>
                            <wps:cNvSpPr/>
                            <wps:spPr>
                              <a:xfrm>
                                <a:off x="15457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2" name="Rectangle 92"/>
                            <wps:cNvSpPr/>
                            <wps:spPr>
                              <a:xfrm>
                                <a:off x="9252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3" name="Rectangle 93"/>
                            <wps:cNvSpPr/>
                            <wps:spPr>
                              <a:xfrm>
                                <a:off x="3156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" name="Rectangle 95"/>
                            <wps:cNvSpPr/>
                            <wps:spPr>
                              <a:xfrm>
                                <a:off x="0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" name="Rectangle 96"/>
                            <wps:cNvSpPr/>
                            <wps:spPr>
                              <a:xfrm>
                                <a:off x="6204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" name="Rectangle 97"/>
                            <wps:cNvSpPr/>
                            <wps:spPr>
                              <a:xfrm>
                                <a:off x="12300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8" name="Rectangle 98"/>
                            <wps:cNvSpPr/>
                            <wps:spPr>
                              <a:xfrm>
                                <a:off x="18505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9" name="Rectangle 99"/>
                            <wps:cNvSpPr/>
                            <wps:spPr>
                              <a:xfrm>
                                <a:off x="18505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0" name="Straight Connector 100"/>
                            <wps:cNvCnPr>
                              <a:cxnSpLocks/>
                            </wps:cNvCnPr>
                            <wps:spPr>
                              <a:xfrm>
                                <a:off x="10776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Straight Connector 101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Oval 102"/>
                            <wps:cNvSpPr/>
                            <wps:spPr>
                              <a:xfrm>
                                <a:off x="979714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" name="Picture Placeholder 51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03200" y="4169081"/>
                                <a:ext cx="1169284" cy="1750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7" name="Text Placeholder 4" descr="Message Placeholder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1029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4C211F31" w14:textId="00D02349" w:rsidR="000A574C" w:rsidRDefault="000B30B8" w:rsidP="000A574C">
                                <w:pPr>
                                  <w:pStyle w:val="Example"/>
                                </w:pPr>
                                <w:r>
                                  <w:t>Fenix360 Interview</w:t>
                                </w:r>
                              </w:p>
                              <w:p w14:paraId="4BE6627D" w14:textId="08785B13" w:rsidR="000B30B8" w:rsidRDefault="000B30B8" w:rsidP="000A574C">
                                <w:pPr>
                                  <w:pStyle w:val="Example"/>
                                </w:pPr>
                              </w:p>
                              <w:p w14:paraId="0C4A9C21" w14:textId="518F8643" w:rsidR="000B30B8" w:rsidRPr="000B30B8" w:rsidRDefault="000B30B8" w:rsidP="000A574C">
                                <w:pPr>
                                  <w:pStyle w:val="Example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B30B8">
                                  <w:rPr>
                                    <w:sz w:val="20"/>
                                    <w:szCs w:val="20"/>
                                  </w:rPr>
                                  <w:t>Press</w:t>
                                </w:r>
                              </w:p>
                              <w:p w14:paraId="0A1E9C99" w14:textId="595392AF" w:rsidR="000B30B8" w:rsidRPr="000B30B8" w:rsidRDefault="000B30B8" w:rsidP="000A574C">
                                <w:pPr>
                                  <w:pStyle w:val="Example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B30B8">
                                  <w:rPr>
                                    <w:sz w:val="20"/>
                                    <w:szCs w:val="20"/>
                                  </w:rPr>
                                  <w:t>https://youtu.be/Z17NQxPyKN8</w:t>
                                </w:r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58" name="Group 58"/>
                        <wpg:cNvGrpSpPr>
                          <a:grpSpLocks noChangeAspect="1"/>
                        </wpg:cNvGrpSpPr>
                        <wpg:grpSpPr>
                          <a:xfrm>
                            <a:off x="3762375" y="180975"/>
                            <a:ext cx="1737360" cy="5489575"/>
                            <a:chOff x="0" y="0"/>
                            <a:chExt cx="2168101" cy="6848475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0" y="0"/>
                              <a:ext cx="2168101" cy="6848475"/>
                              <a:chOff x="0" y="0"/>
                              <a:chExt cx="216810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Picture 4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66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8"/>
                                  <a:gd name="connsiteX1" fmla="*/ 2159999 w 2159999"/>
                                  <a:gd name="connsiteY1" fmla="*/ 1079999 h 6848738"/>
                                  <a:gd name="connsiteX2" fmla="*/ 2159999 w 2159999"/>
                                  <a:gd name="connsiteY2" fmla="*/ 6848738 h 6848738"/>
                                  <a:gd name="connsiteX3" fmla="*/ 0 w 2159999"/>
                                  <a:gd name="connsiteY3" fmla="*/ 6848738 h 6848738"/>
                                  <a:gd name="connsiteX4" fmla="*/ 0 w 2159999"/>
                                  <a:gd name="connsiteY4" fmla="*/ 1080000 h 6848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8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8"/>
                                    </a:lnTo>
                                    <a:lnTo>
                                      <a:pt x="0" y="6848738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48" name="Arrow: Pentagon 4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099099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Rectangle 4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697133"/>
                                <a:ext cx="2160000" cy="147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" name="Straight Connector 53"/>
                            <wps:cNvCnPr>
                              <a:cxnSpLocks/>
                            </wps:cNvCnPr>
                            <wps:spPr>
                              <a:xfrm>
                                <a:off x="1083733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Straight Connector 54"/>
                            <wps:cNvCnPr>
                              <a:cxnSpLocks/>
                            </wps:cNvCnPr>
                            <wps:spPr>
                              <a:xfrm flipH="1">
                                <a:off x="8466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Oval 55"/>
                            <wps:cNvSpPr/>
                            <wps:spPr>
                              <a:xfrm>
                                <a:off x="982133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Picture Placeholder 45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1787" y="4399699"/>
                                <a:ext cx="1523011" cy="10148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6" name="Text Placeholder 3" descr="Message Placeholder"/>
                          <wps:cNvSpPr>
                            <a:spLocks noGrp="1"/>
                          </wps:cNvSpPr>
                          <wps:spPr>
                            <a:xfrm>
                              <a:off x="390498" y="2362111"/>
                              <a:ext cx="1595911" cy="17017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4A103B7C" w14:textId="11757039" w:rsidR="000A574C" w:rsidRDefault="000B30B8" w:rsidP="000A574C">
                                <w:pPr>
                                  <w:pStyle w:val="Example"/>
                                </w:pPr>
                                <w:r>
                                  <w:t>Sacred Voice of the Bayou</w:t>
                                </w:r>
                              </w:p>
                              <w:p w14:paraId="615EE2B8" w14:textId="102C8689" w:rsidR="000B30B8" w:rsidRDefault="000B30B8" w:rsidP="000A574C">
                                <w:pPr>
                                  <w:pStyle w:val="Example"/>
                                </w:pPr>
                              </w:p>
                              <w:p w14:paraId="1731F982" w14:textId="1DA9F370" w:rsidR="000B30B8" w:rsidRPr="000B30B8" w:rsidRDefault="000B30B8" w:rsidP="000A574C">
                                <w:pPr>
                                  <w:pStyle w:val="Example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B30B8">
                                  <w:rPr>
                                    <w:sz w:val="20"/>
                                    <w:szCs w:val="20"/>
                                  </w:rPr>
                                  <w:t>Press</w:t>
                                </w:r>
                              </w:p>
                              <w:p w14:paraId="1BECD3BA" w14:textId="06C5183C" w:rsidR="000B30B8" w:rsidRDefault="000B30B8" w:rsidP="000A574C">
                                <w:pPr>
                                  <w:pStyle w:val="Example"/>
                                </w:pPr>
                                <w:r w:rsidRPr="000B30B8">
                                  <w:rPr>
                                    <w:sz w:val="20"/>
                                    <w:szCs w:val="20"/>
                                  </w:rPr>
                                  <w:t>https://365thingsinhouston.com/sacred-voice-of-the-bayou-art-in-the-park/</w:t>
                                </w:r>
                              </w:p>
                              <w:p w14:paraId="7EB5C41C" w14:textId="77777777" w:rsidR="000B30B8" w:rsidRPr="000A574C" w:rsidRDefault="000B30B8" w:rsidP="000A574C">
                                <w:pPr>
                                  <w:pStyle w:val="Example"/>
                                </w:pPr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27" name="Freeform: Shape 27">
                          <a:extLst>
                            <a:ext uri="{FF2B5EF4-FFF2-40B4-BE49-F238E27FC236}">
                              <a16:creationId xmlns:a16="http://schemas.microsoft.com/office/drawing/2014/main" id="{C5E8A13E-3483-4DFD-AA9B-FE1751BCC04F}"/>
                            </a:ext>
                          </a:extLst>
                        </wps:cNvPr>
                        <wps:cNvSpPr/>
                        <wps:spPr>
                          <a:xfrm>
                            <a:off x="4514850" y="66675"/>
                            <a:ext cx="145788" cy="730228"/>
                          </a:xfrm>
                          <a:custGeom>
                            <a:avLst/>
                            <a:gdLst>
                              <a:gd name="connsiteX0" fmla="*/ 228919 w 228919"/>
                              <a:gd name="connsiteY0" fmla="*/ 0 h 1146792"/>
                              <a:gd name="connsiteX1" fmla="*/ 319 w 228919"/>
                              <a:gd name="connsiteY1" fmla="*/ 838200 h 1146792"/>
                              <a:gd name="connsiteX2" fmla="*/ 216219 w 228919"/>
                              <a:gd name="connsiteY2" fmla="*/ 1130300 h 1146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8919" h="1146792">
                                <a:moveTo>
                                  <a:pt x="228919" y="0"/>
                                </a:moveTo>
                                <a:cubicBezTo>
                                  <a:pt x="115677" y="324908"/>
                                  <a:pt x="2436" y="649817"/>
                                  <a:pt x="319" y="838200"/>
                                </a:cubicBezTo>
                                <a:cubicBezTo>
                                  <a:pt x="-1798" y="1026583"/>
                                  <a:pt x="319" y="1202267"/>
                                  <a:pt x="216219" y="1130300"/>
                                </a:cubicBezTo>
                              </a:path>
                            </a:pathLst>
                          </a:custGeom>
                          <a:noFill/>
                          <a:ln w="127000" cap="rnd">
                            <a:gradFill>
                              <a:gsLst>
                                <a:gs pos="0">
                                  <a:schemeClr val="accent4"/>
                                </a:gs>
                                <a:gs pos="100000">
                                  <a:schemeClr val="accent4">
                                    <a:lumMod val="75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1" name="Group 31">
                          <a:extLst>
                            <a:ext uri="{FF2B5EF4-FFF2-40B4-BE49-F238E27FC236}">
                              <a16:creationId xmlns:a16="http://schemas.microsoft.com/office/drawing/2014/main" id="{0EE4F912-7AAC-4106-9AA5-3C90CA8F5A8B}"/>
                            </a:ext>
                          </a:extLst>
                        </wpg:cNvPr>
                        <wpg:cNvGrpSpPr/>
                        <wpg:grpSpPr>
                          <a:xfrm>
                            <a:off x="6334125" y="390525"/>
                            <a:ext cx="187325" cy="833755"/>
                            <a:chOff x="6317415" y="509528"/>
                            <a:chExt cx="294445" cy="1309721"/>
                          </a:xfrm>
                        </wpg:grpSpPr>
                        <wps:wsp>
                          <wps:cNvPr id="32" name="Freeform: Shape 32">
                            <a:extLst>
                              <a:ext uri="{FF2B5EF4-FFF2-40B4-BE49-F238E27FC236}">
                                <a16:creationId xmlns:a16="http://schemas.microsoft.com/office/drawing/2014/main" id="{E0BC2784-CA01-4DFF-9770-5991D1DC8B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17415" y="672457"/>
                              <a:ext cx="228919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tx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Freeform: Shape 33">
                            <a:extLst>
                              <a:ext uri="{FF2B5EF4-FFF2-40B4-BE49-F238E27FC236}">
                                <a16:creationId xmlns:a16="http://schemas.microsoft.com/office/drawing/2014/main" id="{37B6579F-3D8A-4B09-9EF0-300E647B41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26110" y="509528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tx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rgbClr val="5E6E83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5" name="TextBox 89">
                          <a:extLst>
                            <a:ext uri="{FF2B5EF4-FFF2-40B4-BE49-F238E27FC236}">
                              <a16:creationId xmlns:a16="http://schemas.microsoft.com/office/drawing/2014/main" id="{5C17100C-0261-438D-BDF6-C21C4D284B43}"/>
                            </a:ext>
                          </a:extLst>
                        </wps:cNvPr>
                        <wps:cNvSpPr txBox="1"/>
                        <wps:spPr>
                          <a:xfrm rot="21353592">
                            <a:off x="228500" y="3361175"/>
                            <a:ext cx="1450975" cy="332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1666E5" w14:textId="3CA394D4" w:rsidR="00CF04FC" w:rsidRDefault="00CF04FC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90">
                          <a:extLst>
                            <a:ext uri="{FF2B5EF4-FFF2-40B4-BE49-F238E27FC236}">
                              <a16:creationId xmlns:a16="http://schemas.microsoft.com/office/drawing/2014/main" id="{DE46CCF3-946E-46A4-AF25-3C4E64DFB10A}"/>
                            </a:ext>
                          </a:extLst>
                        </wps:cNvPr>
                        <wps:cNvSpPr txBox="1"/>
                        <wps:spPr>
                          <a:xfrm rot="370594">
                            <a:off x="190444" y="1047498"/>
                            <a:ext cx="1718945" cy="332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962CA6" w14:textId="60AB223F" w:rsidR="00CF04FC" w:rsidRDefault="00CF04FC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" name="Group 20">
                          <a:extLst>
                            <a:ext uri="{FF2B5EF4-FFF2-40B4-BE49-F238E27FC236}">
                              <a16:creationId xmlns:a16="http://schemas.microsoft.com/office/drawing/2014/main" id="{76C450D5-7A28-481C-9F6E-DCBCC64A2F71}"/>
                            </a:ext>
                          </a:extLst>
                        </wpg:cNvPr>
                        <wpg:cNvGrpSpPr/>
                        <wpg:grpSpPr>
                          <a:xfrm rot="19800000" flipH="1">
                            <a:off x="2657475" y="257175"/>
                            <a:ext cx="217170" cy="966470"/>
                            <a:chOff x="2692314" y="268909"/>
                            <a:chExt cx="294448" cy="1309724"/>
                          </a:xfrm>
                        </wpg:grpSpPr>
                        <wps:wsp>
                          <wps:cNvPr id="21" name="Freeform: Shape 21">
                            <a:extLst>
                              <a:ext uri="{FF2B5EF4-FFF2-40B4-BE49-F238E27FC236}">
                                <a16:creationId xmlns:a16="http://schemas.microsoft.com/office/drawing/2014/main" id="{4BB60B36-CD9F-4AFB-8AC7-9D7248A480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2314" y="431841"/>
                              <a:ext cx="228918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C0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Freeform: Shape 22">
                            <a:extLst>
                              <a:ext uri="{FF2B5EF4-FFF2-40B4-BE49-F238E27FC236}">
                                <a16:creationId xmlns:a16="http://schemas.microsoft.com/office/drawing/2014/main" id="{B6DDC75E-A66C-452A-90F4-3A580FE9AED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01012" y="268909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E3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" name="Freeform: Shape 13">
                          <a:extLst>
                            <a:ext uri="{FF2B5EF4-FFF2-40B4-BE49-F238E27FC236}">
                              <a16:creationId xmlns:a16="http://schemas.microsoft.com/office/drawing/2014/main" id="{062E5466-F5C0-4001-BBB3-FAE0CA53B8F9}"/>
                            </a:ext>
                          </a:extLst>
                        </wps:cNvPr>
                        <wps:cNvSpPr/>
                        <wps:spPr>
                          <a:xfrm flipH="1">
                            <a:off x="7867650" y="180975"/>
                            <a:ext cx="288290" cy="58610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4" name="Group 44"/>
                        <wpg:cNvGrpSpPr>
                          <a:grpSpLocks noChangeAspect="1"/>
                        </wpg:cNvGrpSpPr>
                        <wpg:grpSpPr>
                          <a:xfrm rot="21312698">
                            <a:off x="2238375" y="457200"/>
                            <a:ext cx="1828800" cy="5804115"/>
                            <a:chOff x="0" y="0"/>
                            <a:chExt cx="2160000" cy="6848475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0" y="0"/>
                              <a:ext cx="2160000" cy="6848475"/>
                              <a:chOff x="0" y="0"/>
                              <a:chExt cx="2160000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42"/>
                                  <a:gd name="connsiteX1" fmla="*/ 2159999 w 2159999"/>
                                  <a:gd name="connsiteY1" fmla="*/ 1079999 h 6848742"/>
                                  <a:gd name="connsiteX2" fmla="*/ 2159999 w 2159999"/>
                                  <a:gd name="connsiteY2" fmla="*/ 6848742 h 6848742"/>
                                  <a:gd name="connsiteX3" fmla="*/ 0 w 2159999"/>
                                  <a:gd name="connsiteY3" fmla="*/ 6848742 h 6848742"/>
                                  <a:gd name="connsiteX4" fmla="*/ 0 w 2159999"/>
                                  <a:gd name="connsiteY4" fmla="*/ 1080000 h 68487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42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42"/>
                                    </a:lnTo>
                                    <a:lnTo>
                                      <a:pt x="0" y="6848742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9" name="Arrow: Pentagon 1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7565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" name="Rectangle 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485466"/>
                                <a:ext cx="2160000" cy="3593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" name="Isosceles Triangle 26"/>
                            <wps:cNvSpPr/>
                            <wps:spPr>
                              <a:xfrm>
                                <a:off x="84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Isosceles Triangle 28"/>
                            <wps:cNvSpPr/>
                            <wps:spPr>
                              <a:xfrm>
                                <a:off x="4402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" name="Isosceles Triangle 30"/>
                            <wps:cNvSpPr/>
                            <wps:spPr>
                              <a:xfrm>
                                <a:off x="8720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Isosceles Triangle 34"/>
                            <wps:cNvSpPr/>
                            <wps:spPr>
                              <a:xfrm>
                                <a:off x="13038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8" name="Isosceles Triangle 38"/>
                            <wps:cNvSpPr/>
                            <wps:spPr>
                              <a:xfrm>
                                <a:off x="1727200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" name="Straight Connector 39"/>
                            <wps:cNvCnPr>
                              <a:cxnSpLocks/>
                            </wps:cNvCnPr>
                            <wps:spPr>
                              <a:xfrm>
                                <a:off x="1075267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Straight Connector 40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Oval 41"/>
                            <wps:cNvSpPr/>
                            <wps:spPr>
                              <a:xfrm>
                                <a:off x="982134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" name="Picture Placeholder 41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6575" y="3345937"/>
                                <a:ext cx="1547533" cy="23190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5" name="Text Placeholder 2" descr="Message Placeholder"/>
                          <wps:cNvSpPr>
                            <a:spLocks noGrp="1"/>
                          </wps:cNvSpPr>
                          <wps:spPr>
                            <a:xfrm>
                              <a:off x="188757" y="1503927"/>
                              <a:ext cx="1796415" cy="1701801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6671ED08" w14:textId="10824BDA" w:rsidR="000A574C" w:rsidRDefault="00C13615" w:rsidP="00C13615">
                                <w:pPr>
                                  <w:pStyle w:val="Example"/>
                                  <w:jc w:val="both"/>
                                  <w:rPr>
                                    <w:rFonts w:hAnsi="Speak Pro"/>
                                    <w:color w:val="FFFFFF" w:themeColor="background1"/>
                                    <w:kern w:val="24"/>
                                    <w:szCs w:val="36"/>
                                  </w:rPr>
                                </w:pPr>
                                <w:r>
                                  <w:rPr>
                                    <w:rFonts w:hAnsi="Speak Pro"/>
                                    <w:color w:val="FFFFFF" w:themeColor="background1"/>
                                    <w:kern w:val="24"/>
                                    <w:szCs w:val="36"/>
                                  </w:rPr>
                                  <w:t xml:space="preserve">El Museo de </w:t>
                                </w:r>
                                <w:proofErr w:type="spellStart"/>
                                <w:r>
                                  <w:rPr>
                                    <w:rFonts w:hAnsi="Speak Pro"/>
                                    <w:color w:val="FFFFFF" w:themeColor="background1"/>
                                    <w:kern w:val="24"/>
                                    <w:szCs w:val="36"/>
                                  </w:rPr>
                                  <w:t>Arte</w:t>
                                </w:r>
                                <w:proofErr w:type="spellEnd"/>
                                <w:r>
                                  <w:rPr>
                                    <w:rFonts w:hAnsi="Speak Pro"/>
                                    <w:color w:val="FFFFFF" w:themeColor="background1"/>
                                    <w:kern w:val="24"/>
                                    <w:szCs w:val="36"/>
                                  </w:rPr>
                                  <w:t xml:space="preserve"> Moderno.</w:t>
                                </w:r>
                              </w:p>
                              <w:p w14:paraId="71A49341" w14:textId="77777777" w:rsidR="00C13615" w:rsidRDefault="00C13615" w:rsidP="00C13615">
                                <w:pPr>
                                  <w:pStyle w:val="Example"/>
                                  <w:jc w:val="both"/>
                                  <w:rPr>
                                    <w:rFonts w:hAnsi="Speak Pro"/>
                                    <w:color w:val="FFFFFF" w:themeColor="background1"/>
                                    <w:kern w:val="24"/>
                                    <w:szCs w:val="36"/>
                                  </w:rPr>
                                </w:pPr>
                              </w:p>
                              <w:p w14:paraId="5326D5DC" w14:textId="40EBDDCE" w:rsidR="00C13615" w:rsidRPr="000B30B8" w:rsidRDefault="00C13615" w:rsidP="00C13615">
                                <w:pPr>
                                  <w:pStyle w:val="Example"/>
                                  <w:jc w:val="both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B30B8">
                                  <w:rPr>
                                    <w:rFonts w:hAnsi="Speak Pro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</w:rPr>
                                  <w:t>Press</w:t>
                                </w:r>
                                <w:r>
                                  <w:rPr>
                                    <w:rFonts w:hAnsi="Speak Pro"/>
                                    <w:color w:val="FFFFFF" w:themeColor="background1"/>
                                    <w:kern w:val="24"/>
                                    <w:szCs w:val="36"/>
                                  </w:rPr>
                                  <w:t xml:space="preserve"> </w:t>
                                </w:r>
                                <w:r w:rsidR="000B30B8" w:rsidRPr="000B30B8">
                                  <w:rPr>
                                    <w:rFonts w:hAnsi="Speak Pro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https://mam.inba.gob.mx/guillermo-gomez-pena-mexican-in-documentado</w:t>
                                </w:r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180" name="Group 180"/>
                        <wpg:cNvGrpSpPr>
                          <a:grpSpLocks noChangeAspect="1"/>
                        </wpg:cNvGrpSpPr>
                        <wpg:grpSpPr>
                          <a:xfrm>
                            <a:off x="6924675" y="171450"/>
                            <a:ext cx="1773936" cy="5606237"/>
                            <a:chOff x="0" y="0"/>
                            <a:chExt cx="2164771" cy="6848475"/>
                          </a:xfrm>
                        </wpg:grpSpPr>
                        <wpg:grpSp>
                          <wpg:cNvPr id="170" name="Group 170"/>
                          <wpg:cNvGrpSpPr/>
                          <wpg:grpSpPr>
                            <a:xfrm>
                              <a:off x="0" y="0"/>
                              <a:ext cx="2164771" cy="6848475"/>
                              <a:chOff x="0" y="0"/>
                              <a:chExt cx="216477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71" name="Picture 17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79999 w 2159999"/>
                                  <a:gd name="connsiteY0" fmla="*/ 0 h 6848739"/>
                                  <a:gd name="connsiteX1" fmla="*/ 2159999 w 2159999"/>
                                  <a:gd name="connsiteY1" fmla="*/ 1080000 h 6848739"/>
                                  <a:gd name="connsiteX2" fmla="*/ 2159999 w 2159999"/>
                                  <a:gd name="connsiteY2" fmla="*/ 6848739 h 6848739"/>
                                  <a:gd name="connsiteX3" fmla="*/ 0 w 2159999"/>
                                  <a:gd name="connsiteY3" fmla="*/ 6848739 h 6848739"/>
                                  <a:gd name="connsiteX4" fmla="*/ 0 w 2159999"/>
                                  <a:gd name="connsiteY4" fmla="*/ 1080000 h 6848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9">
                                    <a:moveTo>
                                      <a:pt x="1079999" y="0"/>
                                    </a:moveTo>
                                    <a:lnTo>
                                      <a:pt x="2159999" y="1080000"/>
                                    </a:lnTo>
                                    <a:lnTo>
                                      <a:pt x="2159999" y="6848739"/>
                                    </a:lnTo>
                                    <a:lnTo>
                                      <a:pt x="0" y="6848739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72" name="Arrow: Pentagon 17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3" name="Freeform: Shape 17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4" name="Freeform: Shape 17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5" name="Straight Connector 175"/>
                            <wps:cNvCnPr>
                              <a:cxnSpLocks/>
                            </wps:cNvCnPr>
                            <wps:spPr>
                              <a:xfrm>
                                <a:off x="1088571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" name="Straight Connector 176"/>
                            <wps:cNvCnPr>
                              <a:cxnSpLocks/>
                            </wps:cNvCnPr>
                            <wps:spPr>
                              <a:xfrm flipH="1">
                                <a:off x="108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Oval 177"/>
                            <wps:cNvSpPr/>
                            <wps:spPr>
                              <a:xfrm>
                                <a:off x="990600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" name="Picture Placeholder 55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79335" y="4155859"/>
                                <a:ext cx="1210300" cy="18177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79" name="Text Placeholder 5" descr="Message Placeholder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2478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6612CF84" w14:textId="6ABCF4AF" w:rsidR="000A574C" w:rsidRDefault="00A520F7" w:rsidP="000A574C">
                                <w:pPr>
                                  <w:pStyle w:val="Example"/>
                                </w:pPr>
                                <w:r>
                                  <w:t xml:space="preserve">Jaguars in Jumpsuits </w:t>
                                </w:r>
                              </w:p>
                              <w:p w14:paraId="6E03BF94" w14:textId="6F69A6A4" w:rsidR="00A520F7" w:rsidRDefault="00A520F7" w:rsidP="000A574C">
                                <w:pPr>
                                  <w:pStyle w:val="Example"/>
                                </w:pPr>
                              </w:p>
                              <w:p w14:paraId="432ACF59" w14:textId="41D331B0" w:rsidR="00A520F7" w:rsidRPr="00A520F7" w:rsidRDefault="00A520F7" w:rsidP="000A574C">
                                <w:pPr>
                                  <w:pStyle w:val="Example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20F7">
                                  <w:rPr>
                                    <w:sz w:val="20"/>
                                    <w:szCs w:val="20"/>
                                  </w:rPr>
                                  <w:t>Press</w:t>
                                </w:r>
                              </w:p>
                              <w:p w14:paraId="5E25FFE2" w14:textId="1CCF02E9" w:rsidR="00A520F7" w:rsidRPr="00A520F7" w:rsidRDefault="00A520F7" w:rsidP="000A574C">
                                <w:pPr>
                                  <w:pStyle w:val="Example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20F7">
                                  <w:rPr>
                                    <w:sz w:val="20"/>
                                    <w:szCs w:val="20"/>
                                  </w:rPr>
                                  <w:t>https://www.theclementecenter.org/calendar/social-collapse-cultural-syntax-art-party-l-film-premiere</w:t>
                                </w:r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18" name="Freeform: Shape 18">
                          <a:extLst>
                            <a:ext uri="{FF2B5EF4-FFF2-40B4-BE49-F238E27FC236}">
                              <a16:creationId xmlns:a16="http://schemas.microsoft.com/office/drawing/2014/main" id="{E3238DF1-58E2-47AF-AD75-EB47EDA8BCA0}"/>
                            </a:ext>
                          </a:extLst>
                        </wps:cNvPr>
                        <wps:cNvSpPr/>
                        <wps:spPr>
                          <a:xfrm rot="19800000" flipH="1">
                            <a:off x="2752725" y="352425"/>
                            <a:ext cx="383540" cy="779780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gradFill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C00000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" name="Group 15">
                          <a:extLst>
                            <a:ext uri="{FF2B5EF4-FFF2-40B4-BE49-F238E27FC236}">
                              <a16:creationId xmlns:a16="http://schemas.microsoft.com/office/drawing/2014/main" id="{30C64753-5FF4-4839-887B-BB0F57E37FB9}"/>
                            </a:ext>
                          </a:extLst>
                        </wpg:cNvPr>
                        <wpg:cNvGrpSpPr/>
                        <wpg:grpSpPr>
                          <a:xfrm flipH="1">
                            <a:off x="7743825" y="0"/>
                            <a:ext cx="200660" cy="805180"/>
                            <a:chOff x="7717158" y="-287860"/>
                            <a:chExt cx="315694" cy="1264833"/>
                          </a:xfrm>
                        </wpg:grpSpPr>
                        <wps:wsp>
                          <wps:cNvPr id="16" name="Freeform: Shape 16">
                            <a:extLst>
                              <a:ext uri="{FF2B5EF4-FFF2-40B4-BE49-F238E27FC236}">
                                <a16:creationId xmlns:a16="http://schemas.microsoft.com/office/drawing/2014/main" id="{EB3112AF-C84F-4A0E-B6F6-AF6F20C967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17158" y="-169819"/>
                              <a:ext cx="228920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100000">
                                    <a:schemeClr val="accent2">
                                      <a:lumMod val="50000"/>
                                    </a:schemeClr>
                                  </a:gs>
                                  <a:gs pos="46000">
                                    <a:schemeClr val="accent2"/>
                                  </a:gs>
                                  <a:gs pos="78000">
                                    <a:schemeClr val="accent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Freeform: Shape 17">
                            <a:extLst>
                              <a:ext uri="{FF2B5EF4-FFF2-40B4-BE49-F238E27FC236}">
                                <a16:creationId xmlns:a16="http://schemas.microsoft.com/office/drawing/2014/main" id="{486764A4-959A-435F-81CE-7011848B17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47102" y="-287860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rgbClr val="D7C5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18B74C" id="Group 181" o:spid="_x0000_s1026" alt="&quot;&quot;" style="width:669.95pt;height:493pt;mso-position-horizontal-relative:char;mso-position-vertical-relative:line" coordorigin="1904" coordsize="85081,626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D/dFJOU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">
                <v:shape id="Freeform: Shape 29" o:spid="_x0000_s1027" style="position:absolute;left:60769;top:4762;width:3783;height:7684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" path="m,c158221,122237,316442,244475,374650,381000v58208,136525,16404,287337,-25400,438150e" filled="f" strokecolor="#323e4f [2415]" strokeweight="10pt">
                  <v:stroke joinstyle="miter"/>
                  <v:path arrowok="t" o:connecttype="custom" o:connectlocs="0,0;351468,357411;327640,768433" o:connectangles="0,0,0"/>
                </v:shape>
                <v:shape id="Freeform: Shape 23" o:spid="_x0000_s1028" style="position:absolute;left:42386;top:2095;width:2565;height:5213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" path="m,c158221,122237,316442,244475,374650,381000v58208,136525,16404,287337,-25400,438150e" filled="f" strokecolor="#b23883 [2407]" strokeweight="10pt">
                  <v:stroke joinstyle="miter"/>
                  <v:path arrowok="t" o:connecttype="custom" o:connectlocs="0,0;238313,242481;222156,521335" o:connectangles="0,0,0"/>
                </v:shape>
                <v:shape id="Freeform: Shape 24" o:spid="_x0000_s1029" style="position:absolute;left:42862;top:1619;width:5580;height:7210;visibility:visible;mso-wrap-style:square;v-text-anchor:middle" coordsize="561975,72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" path="m,321468l319087,,552450,209550r9525,516731l73818,726281,,321468xe" fillcolor="white [3212]" stroked="f" strokeweight="1pt">
                  <v:stroke joinstyle="miter"/>
                  <v:path arrowok="t" o:connecttype="custom" o:connectlocs="0,319141;316825,0;548534,208033;557991,721023;73295,721023;0,319141" o:connectangles="0,0,0,0,0,0"/>
                </v:shape>
                <v:group id="Group 169" o:spid="_x0000_s1030" style="position:absolute;left:54387;top:5905;width:17740;height:56300;rotation:212558fd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">
                  <o:lock v:ext="edit" aspectratio="t"/>
                  <v:group id="Group 82" o:spid="_x0000_s1031" style="position:absolute;width:21596;height:68498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3" o:spid="_x0000_s1032" type="#_x0000_t75" alt="&quot;&quot;" style="position:absolute;width:21596;height:68484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" path="m1080000,l2159999,1079999r,5768738l,6848737,,1080000,1080000,xe">
                      <v:imagedata r:id="rId18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84" o:spid="_x0000_s1033" type="#_x0000_t15" alt="&quot;&quot;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" adj="18615" fillcolor="black [3213]" stroked="f" strokeweight="1pt">
                      <v:fill opacity="55769f"/>
                    </v:shape>
                    <v:rect id="Rectangle 85" o:spid="_x0000_s1034" style="position:absolute;top:65423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" fillcolor="#008bce [3206]" stroked="f" strokeweight="1pt"/>
                    <v:rect id="Rectangle 86" o:spid="_x0000_s1035" style="position:absolute;left:3156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" fillcolor="#008bce [3206]" stroked="f" strokeweight="1pt"/>
                    <v:rect id="Rectangle 87" o:spid="_x0000_s1036" style="position:absolute;left:6204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008bce [3206]" stroked="f" strokeweight="1pt"/>
                    <v:rect id="Rectangle 88" o:spid="_x0000_s1037" style="position:absolute;left:9252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" fillcolor="#008bce [3206]" stroked="f" strokeweight="1pt"/>
                    <v:rect id="Rectangle 89" o:spid="_x0000_s1038" style="position:absolute;left:12300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" fillcolor="#008bce [3206]" stroked="f" strokeweight="1pt"/>
                    <v:rect id="Rectangle 90" o:spid="_x0000_s1039" style="position:absolute;left:15457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GG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7g+fok/QGZ3AAAA//8DAFBLAQItABQABgAIAAAAIQDb4fbL7gAAAIUBAAATAAAAAAAAAAAAAAAA&#10;AAAAAABbQ29udGVudF9UeXBlc10ueG1sUEsBAi0AFAAGAAgAAAAhAFr0LFu/AAAAFQEAAAsAAAAA&#10;AAAAAAAAAAAAHwEAAF9yZWxzLy5yZWxzUEsBAi0AFAAGAAgAAAAhALMg8YbBAAAA2wAAAA8AAAAA&#10;AAAAAAAAAAAABwIAAGRycy9kb3ducmV2LnhtbFBLBQYAAAAAAwADALcAAAD1AgAAAAA=&#10;" fillcolor="#008bce [3206]" stroked="f" strokeweight="1pt"/>
                    <v:rect id="Rectangle 91" o:spid="_x0000_s1040" style="position:absolute;left:15457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" fillcolor="#00679a [2406]" stroked="f" strokeweight="1pt"/>
                    <v:rect id="Rectangle 92" o:spid="_x0000_s1041" style="position:absolute;left:9252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" fillcolor="#00679a [2406]" stroked="f" strokeweight="1pt"/>
                    <v:rect id="Rectangle 93" o:spid="_x0000_s1042" style="position:absolute;left:3156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yXwwAAANsAAAAPAAAAZHJzL2Rvd25yZXYueG1sRI9Ra8Iw&#10;FIXfhf2HcIW9aaqD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nO18l8MAAADbAAAADwAA&#10;AAAAAAAAAAAAAAAHAgAAZHJzL2Rvd25yZXYueG1sUEsFBgAAAAADAAMAtwAAAPcCAAAAAA==&#10;" fillcolor="#00679a [2406]" stroked="f" strokeweight="1pt"/>
                    <v:rect id="Rectangle 95" o:spid="_x0000_s1043" style="position:absolute;top:62266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F4wwAAANsAAAAPAAAAZHJzL2Rvd25yZXYueG1sRI9Ra8Iw&#10;FIXfhf2HcIW9aaqw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fEhBeMMAAADbAAAADwAA&#10;AAAAAAAAAAAAAAAHAgAAZHJzL2Rvd25yZXYueG1sUEsFBgAAAAADAAMAtwAAAPcCAAAAAA==&#10;" fillcolor="#00679a [2406]" stroked="f" strokeweight="1pt"/>
                    <v:rect id="Rectangle 96" o:spid="_x0000_s1044" style="position:absolute;left:6204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" fillcolor="#00679a [2406]" stroked="f" strokeweight="1pt"/>
                    <v:rect id="Rectangle 97" o:spid="_x0000_s1045" style="position:absolute;left:12300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" fillcolor="#00679a [2406]" stroked="f" strokeweight="1pt"/>
                    <v:rect id="Rectangle 98" o:spid="_x0000_s1046" style="position:absolute;left:18505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2A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zg2fok/QGZ3AAAA//8DAFBLAQItABQABgAIAAAAIQDb4fbL7gAAAIUBAAATAAAAAAAAAAAAAAAA&#10;AAAAAABbQ29udGVudF9UeXBlc10ueG1sUEsBAi0AFAAGAAgAAAAhAFr0LFu/AAAAFQEAAAsAAAAA&#10;AAAAAAAAAAAAHwEAAF9yZWxzLy5yZWxzUEsBAi0AFAAGAAgAAAAhAE1W/YDBAAAA2wAAAA8AAAAA&#10;AAAAAAAAAAAABwIAAGRycy9kb3ducmV2LnhtbFBLBQYAAAAAAwADALcAAAD1AgAAAAA=&#10;" fillcolor="#008bce [3206]" stroked="f" strokeweight="1pt"/>
                    <v:rect id="Rectangle 99" o:spid="_x0000_s1047" style="position:absolute;left:18505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" fillcolor="#00679a [2406]" stroked="f" strokeweight="1pt"/>
                    <v:line id="Straight Connector 100" o:spid="_x0000_s1048" style="position:absolute;visibility:visible;mso-wrap-style:square" from="10776,0" to="21538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line id="Straight Connector 101" o:spid="_x0000_s1049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oval id="Oval 102" o:spid="_x0000_s1050" style="position:absolute;left:9797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" fillcolor="white [3212]" strokecolor="#d8d8d8 [2732]" strokeweight=".5pt">
                      <v:stroke dashstyle="dash" joinstyle="miter"/>
                    </v:oval>
                  </v:group>
                </v:group>
                <v:group id="Group 58" o:spid="_x0000_s1053" style="position:absolute;left:37623;top:1809;width:17374;height:54896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o:lock v:ext="edit" aspectratio="t"/>
                  <v:group id="Group 45" o:spid="_x0000_s1054" style="position:absolute;width:21681;height:68484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Picture 47" o:spid="_x0000_s1055" type="#_x0000_t75" alt="&quot;&quot;" style="position:absolute;left:84;width:21597;height:68484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" path="m1080000,l2159999,1079999r,5768739l,6848738,,1080000,1080000,xe">
                      <v:imagedata r:id="rId19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 id="Arrow: Pentagon 48" o:spid="_x0000_s1056" type="#_x0000_t15" alt="&quot;&quot;" style="position:absolute;left:-20992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" adj="18615" fillcolor="black [3213]" stroked="f" strokeweight="1pt">
                      <v:fill opacity="55769f"/>
                    </v:shape>
                    <v:rect id="Rectangle 49" o:spid="_x0000_s1057" alt="&quot;&quot;" style="position:absolute;top:6697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" fillcolor="#fce600 [3205]" stroked="f" strokeweight="1pt"/>
                    <v:line id="Straight Connector 53" o:spid="_x0000_s1058" style="position:absolute;visibility:visible;mso-wrap-style:square" from="10837,0" to="21599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Straight Connector 54" o:spid="_x0000_s1059" style="position:absolute;flip:x;visibility:visible;mso-wrap-style:square" from="84,0" to="10846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" strokecolor="#d8d8d8 [2732]" strokeweight=".5pt">
                      <v:stroke dashstyle="dash" joinstyle="miter"/>
                      <o:lock v:ext="edit" shapetype="f"/>
                    </v:line>
                    <v:oval id="Oval 55" o:spid="_x0000_s1060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shape id="Freeform: Shape 27" o:spid="_x0000_s1063" style="position:absolute;left:45148;top:666;width:1458;height:7303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" path="m228919,c115677,324908,2436,649817,319,838200v-2117,188383,,364067,215900,292100e" filled="f" strokeweight="10pt">
                  <v:stroke joinstyle="miter" endcap="round"/>
                  <v:path arrowok="t" o:connecttype="custom" o:connectlocs="145788,0;203,533730;137700,719727" o:connectangles="0,0,0"/>
                </v:shape>
                <v:group id="Group 31" o:spid="_x0000_s1064" style="position:absolute;left:63341;top:3905;width:1873;height:8337" coordorigin="63174,5095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: Shape 32" o:spid="_x0000_s1065" style="position:absolute;left:63174;top:6724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9,0;319,838200;216219,1130300" o:connectangles="0,0,0"/>
                  </v:shape>
                  <v:shape id="Freeform: Shape 33" o:spid="_x0000_s1066" style="position:absolute;left:63261;top:5095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9" o:spid="_x0000_s1067" type="#_x0000_t202" style="position:absolute;left:2285;top:33611;width:14509;height:3321;rotation:-2691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" filled="f" stroked="f">
                  <v:textbox style="mso-fit-shape-to-text:t">
                    <w:txbxContent>
                      <w:p w14:paraId="381666E5" w14:textId="3CA394D4" w:rsidR="00CF04FC" w:rsidRDefault="00CF04FC" w:rsidP="00990809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Box 90" o:spid="_x0000_s1068" type="#_x0000_t202" style="position:absolute;left:1904;top:10474;width:17189;height:3322;rotation:4047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" filled="f" stroked="f">
                  <v:textbox style="mso-fit-shape-to-text:t">
                    <w:txbxContent>
                      <w:p w14:paraId="29962CA6" w14:textId="60AB223F" w:rsidR="00CF04FC" w:rsidRDefault="00CF04FC" w:rsidP="00990809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20" o:spid="_x0000_s1069" style="position:absolute;left:26574;top:2571;width:2172;height:9665;rotation:30;flip:x" coordorigin="26923,2689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">
                  <v:shape id="Freeform: Shape 21" o:spid="_x0000_s1070" style="position:absolute;left:26923;top:4318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8,0;319,838200;216218,1130300" o:connectangles="0,0,0"/>
                  </v:shape>
                  <v:shape id="Freeform: Shape 22" o:spid="_x0000_s1071" style="position:absolute;left:27010;top:2689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 id="Freeform: Shape 13" o:spid="_x0000_s1072" style="position:absolute;left:78676;top:1809;width:2883;height:5861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" path="m,c158221,122237,316442,244475,374650,381000v58208,136525,16404,287337,-25400,438150e" filled="f" strokecolor="#bcab00 [2405]" strokeweight="10pt">
                  <v:stroke joinstyle="miter"/>
                  <v:path arrowok="t" o:connecttype="custom" o:connectlocs="0,0;267808,272607;249651,586105" o:connectangles="0,0,0"/>
                </v:shape>
                <v:group id="Group 44" o:spid="_x0000_s1073" style="position:absolute;left:22383;top:4572;width:18288;height:58041;rotation:-313810fd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">
                  <o:lock v:ext="edit" aspectratio="t"/>
                  <v:group id="Group 12" o:spid="_x0000_s1074" style="position:absolute;width:21600;height:68484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Picture 14" o:spid="_x0000_s1075" type="#_x0000_t75" alt="&quot;&quot;" style="position:absolute;width:21596;height:68484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" path="m1080000,l2159999,1079999r,5768743l,6848742,,1080000,1080000,xe">
                      <v:imagedata r:id="rId20" o:title=""/>
                      <v:formulas/>
                      <v:path o:extrusionok="t" o:connecttype="custom" o:connectlocs="1079818,0;2159635,1079957;2159635,6848475;0,6848475;0,1079958" o:connectangles="0,0,0,0,0"/>
                    </v:shape>
                    <v:shape id="Arrow: Pentagon 19" o:spid="_x0000_s1076" type="#_x0000_t15" alt="&quot;&quot;" style="position:absolute;left:-21076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" adj="18615" fillcolor="black [3213]" stroked="f" strokeweight="1pt">
                      <v:fill opacity="55769f"/>
                    </v:shape>
                    <v:rect id="Rectangle 25" o:spid="_x0000_s1077" alt="&quot;&quot;" style="position:absolute;top:64854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 fillcolor="#e5018c [3204]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6" o:spid="_x0000_s1078" type="#_x0000_t5" style="position:absolute;left:84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" fillcolor="#e5018c [3204]" stroked="f" strokeweight="1pt"/>
                    <v:shape id="Isosceles Triangle 28" o:spid="_x0000_s1079" type="#_x0000_t5" style="position:absolute;left:4402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" fillcolor="#e5018c [3204]" stroked="f" strokeweight="1pt"/>
                    <v:shape id="Isosceles Triangle 30" o:spid="_x0000_s1080" type="#_x0000_t5" style="position:absolute;left:8720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GT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taHL+EHyPUTAAD//wMAUEsBAi0AFAAGAAgAAAAhANvh9svuAAAAhQEAABMAAAAAAAAAAAAAAAAA&#10;AAAAAFtDb250ZW50X1R5cGVzXS54bWxQSwECLQAUAAYACAAAACEAWvQsW78AAAAVAQAACwAAAAAA&#10;AAAAAAAAAAAfAQAAX3JlbHMvLnJlbHNQSwECLQAUAAYACAAAACEAzt4Rk8AAAADbAAAADwAAAAAA&#10;AAAAAAAAAAAHAgAAZHJzL2Rvd25yZXYueG1sUEsFBgAAAAADAAMAtwAAAPQCAAAAAA==&#10;" fillcolor="#e5018c [3204]" stroked="f" strokeweight="1pt"/>
                    <v:shape id="Isosceles Triangle 34" o:spid="_x0000_s1081" type="#_x0000_t5" style="position:absolute;left:13038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" fillcolor="#e5018c [3204]" stroked="f" strokeweight="1pt"/>
                    <v:shape id="Isosceles Triangle 38" o:spid="_x0000_s1082" type="#_x0000_t5" style="position:absolute;left:17272;top:62822;width:4320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2V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saGL+EHyPUTAAD//wMAUEsBAi0AFAAGAAgAAAAhANvh9svuAAAAhQEAABMAAAAAAAAAAAAAAAAA&#10;AAAAAFtDb250ZW50X1R5cGVzXS54bWxQSwECLQAUAAYACAAAACEAWvQsW78AAAAVAQAACwAAAAAA&#10;AAAAAAAAAAAfAQAAX3JlbHMvLnJlbHNQSwECLQAUAAYACAAAACEAMKgdlcAAAADbAAAADwAAAAAA&#10;AAAAAAAAAAAHAgAAZHJzL2Rvd25yZXYueG1sUEsFBgAAAAADAAMAtwAAAPQCAAAAAA==&#10;" fillcolor="#e5018c [3204]" stroked="f" strokeweight="1pt"/>
                    <v:line id="Straight Connector 39" o:spid="_x0000_s1083" style="position:absolute;visibility:visible;mso-wrap-style:square" from="10752,0" to="21514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Straight Connector 40" o:spid="_x0000_s1084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oval id="Oval 41" o:spid="_x0000_s1085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group id="Group 180" o:spid="_x0000_s1088" style="position:absolute;left:69246;top:1714;width:17740;height:56062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o:lock v:ext="edit" aspectratio="t"/>
                  <v:group id="Group 170" o:spid="_x0000_s1089" style="position:absolute;width:21647;height:68484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Picture 171" o:spid="_x0000_s1090" type="#_x0000_t75" alt="&quot;&quot;" style="position:absolute;width:21596;height:68484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" path="m1079999,l2159999,1080000r,5768739l,6848739,,1080000,1079999,xe">
                      <v:imagedata r:id="rId21" o:title=""/>
                      <v:formulas/>
                      <v:path o:extrusionok="t" o:connecttype="custom" o:connectlocs="1079817,0;2159635,1079958;2159635,6848475;0,6848475;0,1079958" o:connectangles="0,0,0,0,0"/>
                    </v:shape>
                    <v:shape id="Arrow: Pentagon 172" o:spid="_x0000_s1091" type="#_x0000_t15" alt="&quot;&quot;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" adj="18615" fillcolor="black [3213]" stroked="f" strokeweight="1pt">
                      <v:fill opacity="55769f"/>
                    </v:shape>
                    <v:shape id="Freeform: Shape 173" o:spid="_x0000_s1092" alt="&quot;&quot;" style="position:absolute;top:62484;width:21600;height:5966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shape id="Freeform: Shape 174" o:spid="_x0000_s1093" alt="&quot;&quot;" style="position:absolute;top:62484;width:21600;height:5966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line id="Straight Connector 175" o:spid="_x0000_s1094" style="position:absolute;visibility:visible;mso-wrap-style:square" from="10885,0" to="21647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ta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L1/h/ky6QBa/AAAA//8DAFBLAQItABQABgAIAAAAIQDb4fbL7gAAAIUBAAATAAAAAAAAAAAAAAAA&#10;AAAAAABbQ29udGVudF9UeXBlc10ueG1sUEsBAi0AFAAGAAgAAAAhAFr0LFu/AAAAFQEAAAsAAAAA&#10;AAAAAAAAAAAAHwEAAF9yZWxzLy5yZWxzUEsBAi0AFAAGAAgAAAAhAJ8Ne1rBAAAA3A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Straight Connector 176" o:spid="_x0000_s1095" style="position:absolute;flip:x;visibility:visible;mso-wrap-style:square" from="108,0" to="10870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" strokecolor="#d8d8d8 [2732]" strokeweight=".5pt">
                      <v:stroke dashstyle="dash" joinstyle="miter"/>
                      <o:lock v:ext="edit" shapetype="f"/>
                    </v:line>
                    <v:oval id="Oval 177" o:spid="_x0000_s1096" style="position:absolute;left:9906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" fillcolor="white [3212]" strokecolor="#d8d8d8 [2732]" strokeweight=".5pt">
                      <v:stroke dashstyle="dash" joinstyle="miter"/>
                    </v:oval>
                  </v:group>
                </v:group>
                <v:shape id="Freeform: Shape 18" o:spid="_x0000_s1099" style="position:absolute;left:27527;top:3524;width:3835;height:7798;rotation:30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" path="m,c158221,122237,316442,244475,374650,381000v58208,136525,16404,287337,-25400,438150e" filled="f" strokeweight="10pt">
                  <v:stroke joinstyle="miter"/>
                  <v:path arrowok="t" o:connecttype="custom" o:connectlocs="0,0;356290,362688;332135,779780" o:connectangles="0,0,0"/>
                </v:shape>
                <v:group id="Group 15" o:spid="_x0000_s1100" style="position:absolute;left:77438;width:2006;height:8051;flip:x" coordorigin="77171,-2878" coordsize="3156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">
                  <v:shape id="Freeform: Shape 16" o:spid="_x0000_s1101" style="position:absolute;left:77171;top:-1698;width:2289;height:11467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" path="m228919,c115677,324908,2436,649817,319,838200v-2117,188383,,364067,215900,292100e" filled="f" strokeweight="10pt">
                    <v:stroke joinstyle="miter" endcap="round"/>
                    <v:path arrowok="t" o:connecttype="custom" o:connectlocs="228920,0;319,838200;216220,1130300" o:connectangles="0,0,0"/>
                  </v:shape>
                  <v:shape id="Freeform: Shape 17" o:spid="_x0000_s1102" style="position:absolute;left:77471;top:-2878;width:2857;height:9206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w10:anchorlock/>
              </v:group>
            </w:pict>
          </mc:Fallback>
        </mc:AlternateContent>
      </w:r>
    </w:p>
    <w:p w14:paraId="5D1DB49A" w14:textId="77777777" w:rsidR="00EB7D0F" w:rsidRDefault="00EB7D0F">
      <w:pPr>
        <w:rPr>
          <w:rFonts w:eastAsiaTheme="majorEastAsia" w:cstheme="majorBidi"/>
          <w:sz w:val="36"/>
          <w:szCs w:val="32"/>
        </w:rPr>
      </w:pPr>
      <w:r>
        <w:br w:type="page"/>
      </w:r>
    </w:p>
    <w:p w14:paraId="57A665A4" w14:textId="60DA73D1" w:rsidR="003611E4" w:rsidRDefault="00064FDA" w:rsidP="00E05EA3">
      <w:pPr>
        <w:pStyle w:val="Heading1"/>
      </w:pPr>
      <w:r w:rsidRPr="00400EF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002F48F2" wp14:editId="2B5BB456">
                <wp:simplePos x="0" y="0"/>
                <wp:positionH relativeFrom="page">
                  <wp:posOffset>161925</wp:posOffset>
                </wp:positionH>
                <wp:positionV relativeFrom="margin">
                  <wp:posOffset>-812800</wp:posOffset>
                </wp:positionV>
                <wp:extent cx="10081260" cy="7772400"/>
                <wp:effectExtent l="0" t="0" r="34290" b="19050"/>
                <wp:wrapNone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1260" cy="7772400"/>
                          <a:chOff x="0" y="0"/>
                          <a:chExt cx="10054711" cy="7772400"/>
                        </a:xfrm>
                      </wpg:grpSpPr>
                      <wpg:grpSp>
                        <wpg:cNvPr id="94" name="Group 94" descr="Background Images"/>
                        <wpg:cNvGrpSpPr/>
                        <wpg:grpSpPr>
                          <a:xfrm>
                            <a:off x="904875" y="466725"/>
                            <a:ext cx="8932274" cy="6848743"/>
                            <a:chOff x="905010" y="466459"/>
                            <a:chExt cx="8932274" cy="6848743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10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77284" y="466460"/>
                              <a:ext cx="2159999" cy="6848739"/>
                            </a:xfrm>
                            <a:custGeom>
                              <a:avLst/>
                              <a:gdLst>
                                <a:gd name="connsiteX0" fmla="*/ 1079999 w 2159999"/>
                                <a:gd name="connsiteY0" fmla="*/ 0 h 6848739"/>
                                <a:gd name="connsiteX1" fmla="*/ 2159999 w 2159999"/>
                                <a:gd name="connsiteY1" fmla="*/ 1080000 h 6848739"/>
                                <a:gd name="connsiteX2" fmla="*/ 2159999 w 2159999"/>
                                <a:gd name="connsiteY2" fmla="*/ 6848739 h 6848739"/>
                                <a:gd name="connsiteX3" fmla="*/ 0 w 2159999"/>
                                <a:gd name="connsiteY3" fmla="*/ 6848739 h 6848739"/>
                                <a:gd name="connsiteX4" fmla="*/ 0 w 2159999"/>
                                <a:gd name="connsiteY4" fmla="*/ 1080000 h 68487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9">
                                  <a:moveTo>
                                    <a:pt x="1079999" y="0"/>
                                  </a:moveTo>
                                  <a:lnTo>
                                    <a:pt x="2159999" y="1080000"/>
                                  </a:lnTo>
                                  <a:lnTo>
                                    <a:pt x="2159999" y="6848739"/>
                                  </a:lnTo>
                                  <a:lnTo>
                                    <a:pt x="0" y="6848739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4" name="Arrow: Pentagon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5569999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5" name="Picture 10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20222" y="466460"/>
                              <a:ext cx="2159999" cy="6848737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7"/>
                                <a:gd name="connsiteX1" fmla="*/ 2159999 w 2159999"/>
                                <a:gd name="connsiteY1" fmla="*/ 1079999 h 6848737"/>
                                <a:gd name="connsiteX2" fmla="*/ 2159999 w 2159999"/>
                                <a:gd name="connsiteY2" fmla="*/ 6848737 h 6848737"/>
                                <a:gd name="connsiteX3" fmla="*/ 0 w 2159999"/>
                                <a:gd name="connsiteY3" fmla="*/ 6848737 h 6848737"/>
                                <a:gd name="connsiteX4" fmla="*/ 0 w 2159999"/>
                                <a:gd name="connsiteY4" fmla="*/ 1080000 h 68487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7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7"/>
                                  </a:lnTo>
                                  <a:lnTo>
                                    <a:pt x="0" y="6848737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6" name="Arrow: Pentagon 1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312937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7" name="Picture 10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4056" y="466459"/>
                              <a:ext cx="2159999" cy="6848738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8"/>
                                <a:gd name="connsiteX1" fmla="*/ 2159999 w 2159999"/>
                                <a:gd name="connsiteY1" fmla="*/ 1079999 h 6848738"/>
                                <a:gd name="connsiteX2" fmla="*/ 2159999 w 2159999"/>
                                <a:gd name="connsiteY2" fmla="*/ 6848738 h 6848738"/>
                                <a:gd name="connsiteX3" fmla="*/ 0 w 2159999"/>
                                <a:gd name="connsiteY3" fmla="*/ 6848738 h 6848738"/>
                                <a:gd name="connsiteX4" fmla="*/ 0 w 2159999"/>
                                <a:gd name="connsiteY4" fmla="*/ 1080000 h 6848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8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8"/>
                                  </a:lnTo>
                                  <a:lnTo>
                                    <a:pt x="0" y="6848738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8" name="Arrow: Pentagon 1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1056771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9" name="Picture 10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010" y="466459"/>
                              <a:ext cx="2159999" cy="6848742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42"/>
                                <a:gd name="connsiteX1" fmla="*/ 2159999 w 2159999"/>
                                <a:gd name="connsiteY1" fmla="*/ 1079999 h 6848742"/>
                                <a:gd name="connsiteX2" fmla="*/ 2159999 w 2159999"/>
                                <a:gd name="connsiteY2" fmla="*/ 6848742 h 6848742"/>
                                <a:gd name="connsiteX3" fmla="*/ 0 w 2159999"/>
                                <a:gd name="connsiteY3" fmla="*/ 6848742 h 6848742"/>
                                <a:gd name="connsiteX4" fmla="*/ 0 w 2159999"/>
                                <a:gd name="connsiteY4" fmla="*/ 1080000 h 68487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42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42"/>
                                  </a:lnTo>
                                  <a:lnTo>
                                    <a:pt x="0" y="6848742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10" name="Arrow: Pentagon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-1186086" y="3021899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" name="Freeform: Shape 1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7677284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" name="Freeform: Shape 1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7677283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3" name="Group 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23089" y="6700134"/>
                              <a:ext cx="2152248" cy="615067"/>
                              <a:chOff x="5423100" y="6700134"/>
                              <a:chExt cx="2515135" cy="718771"/>
                            </a:xfrm>
                          </wpg:grpSpPr>
                          <wps:wsp>
                            <wps:cNvPr id="114" name="Rectangle 114"/>
                            <wps:cNvSpPr/>
                            <wps:spPr>
                              <a:xfrm>
                                <a:off x="5423100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5" name="Rectangle 115"/>
                            <wps:cNvSpPr/>
                            <wps:spPr>
                              <a:xfrm>
                                <a:off x="5782127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" name="Rectangle 116"/>
                            <wps:cNvSpPr/>
                            <wps:spPr>
                              <a:xfrm>
                                <a:off x="6141154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" name="Rectangle 117"/>
                            <wps:cNvSpPr/>
                            <wps:spPr>
                              <a:xfrm>
                                <a:off x="6500181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8" name="Rectangle 118"/>
                            <wps:cNvSpPr/>
                            <wps:spPr>
                              <a:xfrm>
                                <a:off x="6859208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9" name="Rectangle 119"/>
                            <wps:cNvSpPr/>
                            <wps:spPr>
                              <a:xfrm>
                                <a:off x="7218236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0" name="Rectangle 120"/>
                            <wps:cNvSpPr/>
                            <wps:spPr>
                              <a:xfrm>
                                <a:off x="7218236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6500181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2" name="Rectangle 122"/>
                            <wps:cNvSpPr/>
                            <wps:spPr>
                              <a:xfrm>
                                <a:off x="5782127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3" name="Rectangle 123"/>
                            <wps:cNvSpPr/>
                            <wps:spPr>
                              <a:xfrm>
                                <a:off x="5423100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4" name="Rectangle 124"/>
                            <wps:cNvSpPr/>
                            <wps:spPr>
                              <a:xfrm>
                                <a:off x="6141154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" name="Rectangle 125"/>
                            <wps:cNvSpPr/>
                            <wps:spPr>
                              <a:xfrm>
                                <a:off x="6859208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6" name="Rectangle 126"/>
                            <wps:cNvSpPr/>
                            <wps:spPr>
                              <a:xfrm>
                                <a:off x="7578235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7" name="Rectangle 127"/>
                            <wps:cNvSpPr/>
                            <wps:spPr>
                              <a:xfrm>
                                <a:off x="7578235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8" name="Rectangle 1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6309" y="7168103"/>
                              <a:ext cx="2160000" cy="147097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" name="Rectangle 1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905010" y="6955815"/>
                              <a:ext cx="2160000" cy="35938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30" name="Group 1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9870" y="6744337"/>
                              <a:ext cx="2155134" cy="212289"/>
                              <a:chOff x="909871" y="6744337"/>
                              <a:chExt cx="2708138" cy="468082"/>
                            </a:xfrm>
                          </wpg:grpSpPr>
                          <wps:wsp>
                            <wps:cNvPr id="131" name="Isosceles Triangle 131"/>
                            <wps:cNvSpPr/>
                            <wps:spPr>
                              <a:xfrm>
                                <a:off x="909871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2" name="Isosceles Triangle 132"/>
                            <wps:cNvSpPr/>
                            <wps:spPr>
                              <a:xfrm>
                                <a:off x="1451162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" name="Isosceles Triangle 133"/>
                            <wps:cNvSpPr/>
                            <wps:spPr>
                              <a:xfrm>
                                <a:off x="1992453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4" name="Isosceles Triangle 134"/>
                            <wps:cNvSpPr/>
                            <wps:spPr>
                              <a:xfrm>
                                <a:off x="253374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5" name="Isosceles Triangle 135"/>
                            <wps:cNvSpPr/>
                            <wps:spPr>
                              <a:xfrm>
                                <a:off x="307503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36" name="Group 136" descr="Guides"/>
                        <wpg:cNvGrpSpPr/>
                        <wpg:grpSpPr>
                          <a:xfrm>
                            <a:off x="9525" y="0"/>
                            <a:ext cx="10045186" cy="7772400"/>
                            <a:chOff x="7464" y="0"/>
                            <a:chExt cx="10045186" cy="7772400"/>
                          </a:xfrm>
                        </wpg:grpSpPr>
                        <wps:wsp>
                          <wps:cNvPr id="137" name="Straight Connector 137"/>
                          <wps:cNvCnPr>
                            <a:cxnSpLocks/>
                          </wps:cNvCnPr>
                          <wps:spPr>
                            <a:xfrm>
                              <a:off x="650203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Straight Connector 138"/>
                          <wps:cNvCnPr>
                            <a:cxnSpLocks/>
                          </wps:cNvCnPr>
                          <wps:spPr>
                            <a:xfrm flipH="1">
                              <a:off x="542310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Oval 139"/>
                          <wps:cNvSpPr/>
                          <wps:spPr>
                            <a:xfrm>
                              <a:off x="6401668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Straight Connector 140"/>
                          <wps:cNvCnPr/>
                          <wps:spPr>
                            <a:xfrm>
                              <a:off x="3164054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Straight Connector 141"/>
                          <wps:cNvCnPr/>
                          <wps:spPr>
                            <a:xfrm>
                              <a:off x="542310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Straight Connector 142"/>
                          <wps:cNvCnPr/>
                          <wps:spPr>
                            <a:xfrm>
                              <a:off x="7682146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Straight Connector 143"/>
                          <wps:cNvCnPr/>
                          <wps:spPr>
                            <a:xfrm>
                              <a:off x="9837283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Straight Connector 144"/>
                          <wps:cNvCnPr/>
                          <wps:spPr>
                            <a:xfrm>
                              <a:off x="905008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Straight Connector 145"/>
                          <wps:cNvCnPr>
                            <a:cxnSpLocks/>
                          </wps:cNvCnPr>
                          <wps:spPr>
                            <a:xfrm flipH="1">
                              <a:off x="7464" y="7315200"/>
                              <a:ext cx="1004518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Straight Connector 146"/>
                          <wps:cNvCnPr>
                            <a:cxnSpLocks/>
                          </wps:cNvCnPr>
                          <wps:spPr>
                            <a:xfrm>
                              <a:off x="198394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Straight Connector 147"/>
                          <wps:cNvCnPr>
                            <a:cxnSpLocks/>
                          </wps:cNvCnPr>
                          <wps:spPr>
                            <a:xfrm flipH="1">
                              <a:off x="905008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Oval 148"/>
                          <wps:cNvSpPr/>
                          <wps:spPr>
                            <a:xfrm>
                              <a:off x="1883576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Straight Connector 149"/>
                          <wps:cNvCnPr>
                            <a:cxnSpLocks/>
                          </wps:cNvCnPr>
                          <wps:spPr>
                            <a:xfrm>
                              <a:off x="424299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" name="Straight Connector 150"/>
                          <wps:cNvCnPr>
                            <a:cxnSpLocks/>
                          </wps:cNvCnPr>
                          <wps:spPr>
                            <a:xfrm flipH="1">
                              <a:off x="316405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Oval 151"/>
                          <wps:cNvSpPr/>
                          <wps:spPr>
                            <a:xfrm>
                              <a:off x="4142622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Straight Connector 152"/>
                          <wps:cNvCnPr>
                            <a:cxnSpLocks/>
                          </wps:cNvCnPr>
                          <wps:spPr>
                            <a:xfrm>
                              <a:off x="8761083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Straight Connector 153"/>
                          <wps:cNvCnPr>
                            <a:cxnSpLocks/>
                          </wps:cNvCnPr>
                          <wps:spPr>
                            <a:xfrm flipH="1">
                              <a:off x="768214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Oval 154"/>
                          <wps:cNvSpPr/>
                          <wps:spPr>
                            <a:xfrm>
                              <a:off x="8660714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Straight Connector 155"/>
                          <wps:cNvCnPr/>
                          <wps:spPr>
                            <a:xfrm>
                              <a:off x="7580221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Straight Connector 156"/>
                          <wps:cNvCnPr/>
                          <wps:spPr>
                            <a:xfrm>
                              <a:off x="531919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Straight Connector 157"/>
                          <wps:cNvCnPr/>
                          <wps:spPr>
                            <a:xfrm>
                              <a:off x="3065009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8" name="Group 158" descr="Instructions"/>
                        <wpg:cNvGrpSpPr/>
                        <wpg:grpSpPr>
                          <a:xfrm>
                            <a:off x="0" y="1282640"/>
                            <a:ext cx="923917" cy="3575914"/>
                            <a:chOff x="0" y="1280206"/>
                            <a:chExt cx="923917" cy="3575914"/>
                          </a:xfrm>
                        </wpg:grpSpPr>
                        <wps:wsp>
                          <wps:cNvPr id="159" name="TextBox 83"/>
                          <wps:cNvSpPr txBox="1"/>
                          <wps:spPr>
                            <a:xfrm>
                              <a:off x="0" y="4625615"/>
                              <a:ext cx="923916" cy="2305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7128A5" w14:textId="7DCB4C81" w:rsidR="008B7902" w:rsidRDefault="008B7902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0" name="TextBox 84"/>
                          <wps:cNvSpPr txBox="1"/>
                          <wps:spPr>
                            <a:xfrm>
                              <a:off x="1" y="3107594"/>
                              <a:ext cx="923916" cy="2305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0C6474" w14:textId="3716867B" w:rsidR="008B7902" w:rsidRDefault="008B7902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1" name="TextBox 85"/>
                          <wps:cNvSpPr txBox="1"/>
                          <wps:spPr>
                            <a:xfrm>
                              <a:off x="0" y="1280206"/>
                              <a:ext cx="923916" cy="6140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0C1511" w14:textId="563E57D9" w:rsidR="008B7902" w:rsidRDefault="002A6711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t>Simply look up “Celestina Billington” to see more press!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2F48F2" id="Group 35" o:spid="_x0000_s1103" alt="&quot;&quot;" style="position:absolute;left:0;text-align:left;margin-left:12.75pt;margin-top:-64pt;width:793.8pt;height:612pt;z-index:-251682304;mso-position-horizontal-relative:page;mso-position-vertical-relative:margin;mso-width-relative:margin" coordsize="100547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MPSIAAAA/3RSTlM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">
                <v:group id="Group 94" o:spid="_x0000_s1104" alt="Background Images" style="position:absolute;left:9048;top:4667;width:89323;height:68487" coordorigin="9050,4664" coordsize="89322,6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Picture 103" o:spid="_x0000_s1105" type="#_x0000_t75" alt="&quot;&quot;" style="position:absolute;left:76772;top:4664;width:21600;height:68487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" path="m1079999,l2159999,1080000r,5768739l,6848739,,1080000,1079999,xe">
                    <v:imagedata r:id="rId21" o:title=""/>
                    <v:formulas/>
                    <v:path o:extrusionok="t" o:connecttype="custom" o:connectlocs="1079999,0;2159999,1080000;2159999,6848739;0,6848739;0,1080000" o:connectangles="0,0,0,0,0"/>
                  </v:shape>
                  <v:shape id="Arrow: Pentagon 104" o:spid="_x0000_s1106" type="#_x0000_t15" alt="&quot;&quot;" style="position:absolute;left:5569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" adj="18615" fillcolor="black [3213]" stroked="f" strokeweight="1pt">
                    <v:fill opacity="55769f"/>
                  </v:shape>
                  <v:shape id="Picture 105" o:spid="_x0000_s1107" type="#_x0000_t75" alt="&quot;&quot;" style="position:absolute;left:54202;top:4664;width:21600;height:68487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" path="m1080000,l2159999,1079999r,5768738l,6848737,,1080000,1080000,xe">
                    <v:imagedata r:id="rId18" o:title=""/>
                    <v:formulas/>
                    <v:path o:extrusionok="t" o:connecttype="custom" o:connectlocs="1080000,0;2159999,1079999;2159999,6848737;0,6848737;0,1080000" o:connectangles="0,0,0,0,0"/>
                  </v:shape>
                  <v:shape id="Arrow: Pentagon 106" o:spid="_x0000_s1108" type="#_x0000_t15" alt="&quot;&quot;" style="position:absolute;left:3312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" adj="18615" fillcolor="black [3213]" stroked="f" strokeweight="1pt">
                    <v:fill opacity="55769f"/>
                  </v:shape>
                  <v:shape id="Picture 107" o:spid="_x0000_s1109" type="#_x0000_t75" alt="&quot;&quot;" style="position:absolute;left:31640;top:4664;width:21600;height:68487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" path="m1080000,l2159999,1079999r,5768739l,6848738,,1080000,1080000,xe">
                    <v:imagedata r:id="rId19" o:title=""/>
                    <v:formulas/>
                    <v:path o:extrusionok="t" o:connecttype="custom" o:connectlocs="1080000,0;2159999,1079999;2159999,6848738;0,6848738;0,1080000" o:connectangles="0,0,0,0,0"/>
                  </v:shape>
                  <v:shape id="Arrow: Pentagon 108" o:spid="_x0000_s1110" type="#_x0000_t15" alt="&quot;&quot;" style="position:absolute;left:10567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" adj="18615" fillcolor="black [3213]" stroked="f" strokeweight="1pt">
                    <v:fill opacity="55769f"/>
                  </v:shape>
                  <v:shape id="Picture 109" o:spid="_x0000_s1111" type="#_x0000_t75" alt="&quot;&quot;" style="position:absolute;left:9050;top:4664;width:21600;height:68488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" path="m1080000,l2159999,1079999r,5768743l,6848742,,1080000,1080000,xe">
                    <v:imagedata r:id="rId20" o:title=""/>
                    <v:formulas/>
                    <v:path o:extrusionok="t" o:connecttype="custom" o:connectlocs="1080000,0;2159999,1079999;2159999,6848742;0,6848742;0,1080000" o:connectangles="0,0,0,0,0"/>
                  </v:shape>
                  <v:shape id="Arrow: Pentagon 110" o:spid="_x0000_s1112" type="#_x0000_t15" alt="&quot;&quot;" style="position:absolute;left:-11862;top:30219;width:63745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" adj="18615" fillcolor="black [3213]" stroked="f" strokeweight="1pt">
                    <v:fill opacity="55769f"/>
                  </v:shape>
                  <v:shape id="Freeform: Shape 111" o:spid="_x0000_s1113" alt="&quot;&quot;" style="position:absolute;left:76772;top:67185;width:21600;height:5967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shape id="Freeform: Shape 112" o:spid="_x0000_s1114" alt="&quot;&quot;" style="position:absolute;left:76772;top:67185;width:21600;height:5967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group id="Group 113" o:spid="_x0000_s1115" alt="&quot;&quot;" style="position:absolute;left:54230;top:67001;width:21523;height:6151" coordorigin="54231,67001" coordsize="25151,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rect id="Rectangle 114" o:spid="_x0000_s1116" style="position:absolute;left:5423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" fillcolor="#008bce [3206]" stroked="f" strokeweight="1pt"/>
                    <v:rect id="Rectangle 115" o:spid="_x0000_s1117" style="position:absolute;left:5782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" fillcolor="#008bce [3206]" stroked="f" strokeweight="1pt"/>
                    <v:rect id="Rectangle 116" o:spid="_x0000_s1118" style="position:absolute;left:6141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" fillcolor="#008bce [3206]" stroked="f" strokeweight="1pt"/>
                    <v:rect id="Rectangle 117" o:spid="_x0000_s1119" style="position:absolute;left:6500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" fillcolor="#008bce [3206]" stroked="f" strokeweight="1pt"/>
                    <v:rect id="Rectangle 118" o:spid="_x0000_s1120" style="position:absolute;left:6859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" fillcolor="#008bce [3206]" stroked="f" strokeweight="1pt"/>
                    <v:rect id="Rectangle 119" o:spid="_x0000_s1121" style="position:absolute;left:721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" fillcolor="#008bce [3206]" stroked="f" strokeweight="1pt"/>
                    <v:rect id="Rectangle 120" o:spid="_x0000_s1122" style="position:absolute;left:721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" fillcolor="#00679a [2406]" stroked="f" strokeweight="1pt"/>
                    <v:rect id="Rectangle 121" o:spid="_x0000_s1123" style="position:absolute;left:6500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" fillcolor="#00679a [2406]" stroked="f" strokeweight="1pt"/>
                    <v:rect id="Rectangle 122" o:spid="_x0000_s1124" style="position:absolute;left:5782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" fillcolor="#00679a [2406]" stroked="f" strokeweight="1pt"/>
                    <v:rect id="Rectangle 123" o:spid="_x0000_s1125" style="position:absolute;left:5423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iwQAAANwAAAAPAAAAZHJzL2Rvd25yZXYueG1sRE/bagIx&#10;EH0v+A9hhL7VbC2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HIuROLBAAAA3AAAAA8AAAAA&#10;AAAAAAAAAAAABwIAAGRycy9kb3ducmV2LnhtbFBLBQYAAAAAAwADALcAAAD1AgAAAAA=&#10;" fillcolor="#00679a [2406]" stroked="f" strokeweight="1pt"/>
                    <v:rect id="Rectangle 124" o:spid="_x0000_s1126" style="position:absolute;left:6141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yWwQAAANwAAAAPAAAAZHJzL2Rvd25yZXYueG1sRE/bagIx&#10;EH0v+A9hhL7VbKW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P3H3JbBAAAA3AAAAA8AAAAA&#10;AAAAAAAAAAAABwIAAGRycy9kb3ducmV2LnhtbFBLBQYAAAAAAwADALcAAAD1AgAAAAA=&#10;" fillcolor="#00679a [2406]" stroked="f" strokeweight="1pt"/>
                    <v:rect id="Rectangle 125" o:spid="_x0000_s1127" style="position:absolute;left:6859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kNwQAAANwAAAAPAAAAZHJzL2Rvd25yZXYueG1sRE/bagIx&#10;EH0v+A9hhL7VbIWK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JKLeQ3BAAAA3AAAAA8AAAAA&#10;AAAAAAAAAAAABwIAAGRycy9kb3ducmV2LnhtbFBLBQYAAAAAAwADALcAAAD1AgAAAAA=&#10;" fillcolor="#00679a [2406]" stroked="f" strokeweight="1pt"/>
                    <v:rect id="Rectangle 126" o:spid="_x0000_s1128" style="position:absolute;left:757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" fillcolor="#008bce [3206]" stroked="f" strokeweight="1pt"/>
                    <v:rect id="Rectangle 127" o:spid="_x0000_s1129" style="position:absolute;left:757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" fillcolor="#00679a [2406]" stroked="f" strokeweight="1pt"/>
                  </v:group>
                  <v:rect id="Rectangle 128" o:spid="_x0000_s1130" alt="&quot;&quot;" style="position:absolute;left:31563;top:7168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" fillcolor="#fce600 [3205]" stroked="f" strokeweight="1pt"/>
                  <v:rect id="Rectangle 129" o:spid="_x0000_s1131" alt="&quot;&quot;" style="position:absolute;left:9050;top:69558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" fillcolor="#e5018c [3204]" stroked="f" strokeweight="1pt"/>
                  <v:group id="Group 130" o:spid="_x0000_s1132" alt="&quot;&quot;" style="position:absolute;left:9098;top:67443;width:21552;height:2123" coordorigin="9098,67443" coordsize="27081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Isosceles Triangle 131" o:spid="_x0000_s1133" type="#_x0000_t5" style="position:absolute;left:9098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" fillcolor="#e5018c [3204]" stroked="f" strokeweight="1pt"/>
                    <v:shape id="Isosceles Triangle 132" o:spid="_x0000_s1134" type="#_x0000_t5" style="position:absolute;left:14511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" fillcolor="#e5018c [3204]" stroked="f" strokeweight="1pt"/>
                    <v:shape id="Isosceles Triangle 133" o:spid="_x0000_s1135" type="#_x0000_t5" style="position:absolute;left:19924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" fillcolor="#e5018c [3204]" stroked="f" strokeweight="1pt"/>
                    <v:shape id="Isosceles Triangle 134" o:spid="_x0000_s1136" type="#_x0000_t5" style="position:absolute;left:25337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ahwwAAANwAAAAPAAAAZHJzL2Rvd25yZXYueG1sRE9Na8JA&#10;EL0L/odlhF5Ks9FK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xvXWocMAAADcAAAADwAA&#10;AAAAAAAAAAAAAAAHAgAAZHJzL2Rvd25yZXYueG1sUEsFBgAAAAADAAMAtwAAAPcCAAAAAA==&#10;" fillcolor="#e5018c [3204]" stroked="f" strokeweight="1pt"/>
                    <v:shape id="Isosceles Triangle 135" o:spid="_x0000_s1137" type="#_x0000_t5" style="position:absolute;left:30750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M6wwAAANwAAAAPAAAAZHJzL2Rvd25yZXYueG1sRE9Na8JA&#10;EL0L/odlhF5Ks9Fi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qblzOsMAAADcAAAADwAA&#10;AAAAAAAAAAAAAAAHAgAAZHJzL2Rvd25yZXYueG1sUEsFBgAAAAADAAMAtwAAAPcCAAAAAA==&#10;" fillcolor="#e5018c [3204]" stroked="f" strokeweight="1pt"/>
                  </v:group>
                </v:group>
                <v:group id="Group 136" o:spid="_x0000_s1138" alt="Guides" style="position:absolute;left:95;width:100452;height:77724" coordorigin="74" coordsize="100451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line id="Straight Connector 137" o:spid="_x0000_s1139" style="position:absolute;visibility:visible;mso-wrap-style:square" from="65020,4664" to="7578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Straight Connector 138" o:spid="_x0000_s1140" style="position:absolute;flip:x;visibility:visible;mso-wrap-style:square" from="54231,4664" to="6499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Oval 139" o:spid="_x0000_s1141" style="position:absolute;left:6401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" fillcolor="white [3212]" strokecolor="#d8d8d8 [2732]" strokeweight=".5pt">
                    <v:stroke dashstyle="dash" joinstyle="miter"/>
                  </v:oval>
                  <v:line id="Straight Connector 140" o:spid="_x0000_s1142" style="position:absolute;visibility:visible;mso-wrap-style:square" from="31640,0" to="3164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" strokecolor="#d8d8d8 [2732]" strokeweight=".5pt">
                    <v:stroke dashstyle="dash" joinstyle="miter"/>
                  </v:line>
                  <v:line id="Straight Connector 141" o:spid="_x0000_s1143" style="position:absolute;visibility:visible;mso-wrap-style:square" from="54231,0" to="5423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" strokecolor="#d8d8d8 [2732]" strokeweight=".5pt">
                    <v:stroke dashstyle="dash" joinstyle="miter"/>
                  </v:line>
                  <v:line id="Straight Connector 142" o:spid="_x0000_s1144" style="position:absolute;visibility:visible;mso-wrap-style:square" from="76821,0" to="7682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mTwAAAANwAAAAPAAAAZHJzL2Rvd25yZXYueG1sRE/fa8Iw&#10;EH4f+D+EE/YyZqoO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3ogpk8AAAADcAAAADwAAAAAA&#10;AAAAAAAAAAAHAgAAZHJzL2Rvd25yZXYueG1sUEsFBgAAAAADAAMAtwAAAPQCAAAAAA==&#10;" strokecolor="#d8d8d8 [2732]" strokeweight=".5pt">
                    <v:stroke dashstyle="dash" joinstyle="miter"/>
                  </v:line>
                  <v:line id="Straight Connector 143" o:spid="_x0000_s1145" style="position:absolute;visibility:visible;mso-wrap-style:square" from="98372,0" to="9837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" strokecolor="#d8d8d8 [2732]" strokeweight=".5pt">
                    <v:stroke dashstyle="dash" joinstyle="miter"/>
                  </v:line>
                  <v:line id="Straight Connector 144" o:spid="_x0000_s1146" style="position:absolute;visibility:visible;mso-wrap-style:square" from="9050,0" to="90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R8wAAAANwAAAAPAAAAZHJzL2Rvd25yZXYueG1sRE/fa8Iw&#10;EH4f+D+EE3wZmrrJ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Pi0UfMAAAADcAAAADwAAAAAA&#10;AAAAAAAAAAAHAgAAZHJzL2Rvd25yZXYueG1sUEsFBgAAAAADAAMAtwAAAPQCAAAAAA==&#10;" strokecolor="#d8d8d8 [2732]" strokeweight=".5pt">
                    <v:stroke dashstyle="dash" joinstyle="miter"/>
                  </v:line>
                  <v:line id="Straight Connector 145" o:spid="_x0000_s1147" style="position:absolute;flip:x;visibility:visible;mso-wrap-style:square" from="74,73152" to="100526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line id="Straight Connector 146" o:spid="_x0000_s1148" style="position:absolute;visibility:visible;mso-wrap-style:square" from="19839,4664" to="3060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+QwAAAANwAAAAPAAAAZHJzL2Rvd25yZXYueG1sRE/fa8Iw&#10;EH4f7H8IJ/gy1nQ6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obMvkM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Straight Connector 147" o:spid="_x0000_s1149" style="position:absolute;flip:x;visibility:visible;mso-wrap-style:square" from="9050,4664" to="1981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Oval 148" o:spid="_x0000_s1150" style="position:absolute;left:18835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" fillcolor="white [3212]" strokecolor="#d8d8d8 [2732]" strokeweight=".5pt">
                    <v:stroke dashstyle="dash" joinstyle="miter"/>
                  </v:oval>
                  <v:line id="Straight Connector 149" o:spid="_x0000_s1151" style="position:absolute;visibility:visible;mso-wrap-style:square" from="42429,4664" to="5319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" strokecolor="#d8d8d8 [2732]" strokeweight=".5pt">
                    <v:stroke dashstyle="dash" joinstyle="miter"/>
                    <o:lock v:ext="edit" shapetype="f"/>
                  </v:line>
                  <v:line id="Straight Connector 150" o:spid="_x0000_s1152" style="position:absolute;flip:x;visibility:visible;mso-wrap-style:square" from="31640,4664" to="4240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Oval 151" o:spid="_x0000_s1153" style="position:absolute;left:4142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Straight Connector 152" o:spid="_x0000_s1154" style="position:absolute;visibility:visible;mso-wrap-style:square" from="87610,4664" to="9837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9OwAAAANwAAAAPAAAAZHJzL2Rvd25yZXYueG1sRE/fa8Iw&#10;EH4f+D+EE/YyZqoy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W1G/T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Straight Connector 153" o:spid="_x0000_s1155" style="position:absolute;flip:x;visibility:visible;mso-wrap-style:square" from="76821,4664" to="8758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Oval 154" o:spid="_x0000_s1156" style="position:absolute;left:86607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Straight Connector 155" o:spid="_x0000_s1157" style="position:absolute;visibility:visible;mso-wrap-style:square" from="75802,0" to="7580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c6wAAAANwAAAAPAAAAZHJzL2Rvd25yZXYueG1sRE/fa8Iw&#10;EH4f+D+EE3wZmrrh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1LgnOsAAAADcAAAADwAAAAAA&#10;AAAAAAAAAAAHAgAAZHJzL2Rvd25yZXYueG1sUEsFBgAAAAADAAMAtwAAAPQCAAAAAA==&#10;" strokecolor="#d8d8d8 [2732]" strokeweight=".5pt">
                    <v:stroke dashstyle="dash" joinstyle="miter"/>
                  </v:line>
                  <v:line id="Straight Connector 156" o:spid="_x0000_s1158" style="position:absolute;visibility:visible;mso-wrap-style:square" from="53191,0" to="5319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lNwAAAANwAAAAPAAAAZHJzL2Rvd25yZXYueG1sRE/fa8Iw&#10;EH4f7H8IJ/gy1nTK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JGq5TcAAAADcAAAADwAAAAAA&#10;AAAAAAAAAAAHAgAAZHJzL2Rvd25yZXYueG1sUEsFBgAAAAADAAMAtwAAAPQCAAAAAA==&#10;" strokecolor="#d8d8d8 [2732]" strokeweight=".5pt">
                    <v:stroke dashstyle="dash" joinstyle="miter"/>
                  </v:line>
                  <v:line id="Straight Connector 157" o:spid="_x0000_s1159" style="position:absolute;visibility:visible;mso-wrap-style:square" from="30650,0" to="306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zW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vy7h/ky6QBa/AAAA//8DAFBLAQItABQABgAIAAAAIQDb4fbL7gAAAIUBAAATAAAAAAAAAAAAAAAA&#10;AAAAAABbQ29udGVudF9UeXBlc10ueG1sUEsBAi0AFAAGAAgAAAAhAFr0LFu/AAAAFQEAAAsAAAAA&#10;AAAAAAAAAAAAHwEAAF9yZWxzLy5yZWxzUEsBAi0AFAAGAAgAAAAhAEsmHNbBAAAA3AAAAA8AAAAA&#10;AAAAAAAAAAAABwIAAGRycy9kb3ducmV2LnhtbFBLBQYAAAAAAwADALcAAAD1AgAAAAA=&#10;" strokecolor="#d8d8d8 [2732]" strokeweight=".5pt">
                    <v:stroke dashstyle="dash" joinstyle="miter"/>
                  </v:line>
                </v:group>
                <v:group id="Group 158" o:spid="_x0000_s1160" alt="Instructions" style="position:absolute;top:12826;width:9239;height:35759" coordorigin=",12802" coordsize="9239,3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TextBox 83" o:spid="_x0000_s1161" type="#_x0000_t202" style="position:absolute;top:46256;width:9239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  <v:textbox>
                      <w:txbxContent>
                        <w:p w14:paraId="4B7128A5" w14:textId="7DCB4C81" w:rsidR="008B7902" w:rsidRDefault="008B7902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84" o:spid="_x0000_s1162" type="#_x0000_t202" style="position:absolute;top:31075;width:9239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<v:textbox>
                      <w:txbxContent>
                        <w:p w14:paraId="290C6474" w14:textId="3716867B" w:rsidR="008B7902" w:rsidRDefault="008B7902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85" o:spid="_x0000_s1163" type="#_x0000_t202" style="position:absolute;top:12802;width:9239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<v:textbox>
                      <w:txbxContent>
                        <w:p w14:paraId="6A0C1511" w14:textId="563E57D9" w:rsidR="008B7902" w:rsidRDefault="002A6711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r>
                            <w:t>Simply look up “Celestina Billington” to see more press!</w:t>
                          </w:r>
                        </w:p>
                      </w:txbxContent>
                    </v:textbox>
                  </v:shape>
                </v:group>
                <w10:wrap anchorx="page" anchory="margin"/>
              </v:group>
            </w:pict>
          </mc:Fallback>
        </mc:AlternateContent>
      </w:r>
    </w:p>
    <w:p w14:paraId="25961B6C" w14:textId="77777777" w:rsidR="00CF04FC" w:rsidRPr="00400EF6" w:rsidRDefault="00CF04FC" w:rsidP="00CE3F35">
      <w:pPr>
        <w:jc w:val="both"/>
      </w:pPr>
    </w:p>
    <w:p w14:paraId="0AA6C5B8" w14:textId="45556C80" w:rsidR="007A0496" w:rsidRPr="00400EF6" w:rsidRDefault="007A0496" w:rsidP="00142B95">
      <w:pPr>
        <w:keepNext/>
      </w:pPr>
    </w:p>
    <w:tbl>
      <w:tblPr>
        <w:tblW w:w="4961" w:type="pct"/>
        <w:tblInd w:w="1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210"/>
        <w:gridCol w:w="2492"/>
        <w:gridCol w:w="88"/>
        <w:gridCol w:w="61"/>
        <w:gridCol w:w="749"/>
        <w:gridCol w:w="152"/>
        <w:gridCol w:w="2477"/>
        <w:gridCol w:w="162"/>
        <w:gridCol w:w="721"/>
        <w:gridCol w:w="195"/>
        <w:gridCol w:w="2464"/>
        <w:gridCol w:w="133"/>
        <w:gridCol w:w="810"/>
        <w:gridCol w:w="146"/>
        <w:gridCol w:w="2466"/>
        <w:gridCol w:w="179"/>
      </w:tblGrid>
      <w:tr w:rsidR="004C0979" w:rsidRPr="00997D0E" w14:paraId="019650DE" w14:textId="77777777" w:rsidTr="002A6711">
        <w:trPr>
          <w:trHeight w:val="288"/>
        </w:trPr>
        <w:tc>
          <w:tcPr>
            <w:tcW w:w="1255" w:type="dxa"/>
            <w:shd w:val="clear" w:color="auto" w:fill="auto"/>
            <w:tcMar>
              <w:top w:w="3686" w:type="dxa"/>
            </w:tcMar>
          </w:tcPr>
          <w:p w14:paraId="3AFBE242" w14:textId="77777777" w:rsidR="004C0979" w:rsidRPr="00997D0E" w:rsidRDefault="004C0979" w:rsidP="00F817C9">
            <w:pPr>
              <w:pStyle w:val="Heading2"/>
            </w:pPr>
          </w:p>
        </w:tc>
        <w:tc>
          <w:tcPr>
            <w:tcW w:w="2851" w:type="dxa"/>
            <w:gridSpan w:val="4"/>
            <w:shd w:val="clear" w:color="auto" w:fill="auto"/>
          </w:tcPr>
          <w:p w14:paraId="6C23E394" w14:textId="16193A33" w:rsidR="004C0979" w:rsidRPr="00997D0E" w:rsidRDefault="004C0979" w:rsidP="00D46711">
            <w:pPr>
              <w:pStyle w:val="Heading1"/>
            </w:pPr>
          </w:p>
        </w:tc>
        <w:tc>
          <w:tcPr>
            <w:tcW w:w="749" w:type="dxa"/>
            <w:shd w:val="clear" w:color="auto" w:fill="auto"/>
          </w:tcPr>
          <w:p w14:paraId="37DE8A4B" w14:textId="77777777" w:rsidR="004C0979" w:rsidRPr="00997D0E" w:rsidRDefault="004C0979" w:rsidP="00D46711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auto"/>
          </w:tcPr>
          <w:p w14:paraId="6F6C3DE1" w14:textId="77777777" w:rsidR="004C0979" w:rsidRPr="00997D0E" w:rsidRDefault="004C0979" w:rsidP="00D46711">
            <w:pPr>
              <w:pStyle w:val="Heading1"/>
            </w:pPr>
          </w:p>
        </w:tc>
        <w:tc>
          <w:tcPr>
            <w:tcW w:w="721" w:type="dxa"/>
            <w:shd w:val="clear" w:color="auto" w:fill="auto"/>
          </w:tcPr>
          <w:p w14:paraId="268ECA64" w14:textId="77777777" w:rsidR="004C0979" w:rsidRPr="00997D0E" w:rsidRDefault="004C0979" w:rsidP="00D46711">
            <w:pPr>
              <w:pStyle w:val="Heading1"/>
            </w:pPr>
          </w:p>
        </w:tc>
        <w:tc>
          <w:tcPr>
            <w:tcW w:w="2792" w:type="dxa"/>
            <w:gridSpan w:val="3"/>
            <w:shd w:val="clear" w:color="auto" w:fill="auto"/>
          </w:tcPr>
          <w:p w14:paraId="4EF7164D" w14:textId="77777777" w:rsidR="004C0979" w:rsidRPr="00997D0E" w:rsidRDefault="004C0979" w:rsidP="00D46711">
            <w:pPr>
              <w:pStyle w:val="Heading1"/>
            </w:pPr>
          </w:p>
        </w:tc>
        <w:tc>
          <w:tcPr>
            <w:tcW w:w="810" w:type="dxa"/>
            <w:shd w:val="clear" w:color="auto" w:fill="auto"/>
          </w:tcPr>
          <w:p w14:paraId="781F55BF" w14:textId="77777777" w:rsidR="004C0979" w:rsidRPr="00997D0E" w:rsidRDefault="004C0979" w:rsidP="00D46711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auto"/>
          </w:tcPr>
          <w:p w14:paraId="65296F0E" w14:textId="77777777" w:rsidR="004C0979" w:rsidRPr="00997D0E" w:rsidRDefault="004C0979" w:rsidP="00D46711">
            <w:pPr>
              <w:pStyle w:val="Heading1"/>
            </w:pPr>
          </w:p>
        </w:tc>
      </w:tr>
      <w:tr w:rsidR="000A5C87" w:rsidRPr="00997D0E" w14:paraId="3B69FA88" w14:textId="77777777" w:rsidTr="002A6711">
        <w:trPr>
          <w:trHeight w:hRule="exact" w:val="2665"/>
        </w:trPr>
        <w:tc>
          <w:tcPr>
            <w:tcW w:w="1255" w:type="dxa"/>
            <w:vAlign w:val="center"/>
          </w:tcPr>
          <w:p w14:paraId="7EA913E2" w14:textId="77777777" w:rsidR="00D46711" w:rsidRPr="00997D0E" w:rsidRDefault="00D46711" w:rsidP="00C5057F">
            <w:pPr>
              <w:pStyle w:val="Heading1"/>
            </w:pPr>
          </w:p>
        </w:tc>
        <w:tc>
          <w:tcPr>
            <w:tcW w:w="2851" w:type="dxa"/>
            <w:gridSpan w:val="4"/>
            <w:shd w:val="clear" w:color="auto" w:fill="000000" w:themeFill="text1"/>
            <w:vAlign w:val="center"/>
          </w:tcPr>
          <w:p w14:paraId="39FCC366" w14:textId="542FA8CE" w:rsidR="00D46711" w:rsidRDefault="00064FDA" w:rsidP="00064FDA">
            <w:pPr>
              <w:pStyle w:val="Heading1"/>
              <w:jc w:val="both"/>
            </w:pPr>
            <w:proofErr w:type="spellStart"/>
            <w:r>
              <w:t>HowlRound</w:t>
            </w:r>
            <w:proofErr w:type="spellEnd"/>
            <w:r>
              <w:t xml:space="preserve"> Theater</w:t>
            </w:r>
          </w:p>
          <w:p w14:paraId="436BC818" w14:textId="77777777" w:rsidR="00064FDA" w:rsidRPr="00064FDA" w:rsidRDefault="00064FDA" w:rsidP="00064FDA"/>
          <w:p w14:paraId="6F821411" w14:textId="6C48C1EA" w:rsidR="00064FDA" w:rsidRPr="00064FDA" w:rsidRDefault="00064FDA" w:rsidP="00064FDA">
            <w:pPr>
              <w:jc w:val="left"/>
              <w:rPr>
                <w:sz w:val="20"/>
                <w:szCs w:val="20"/>
              </w:rPr>
            </w:pPr>
            <w:r w:rsidRPr="00064FDA">
              <w:rPr>
                <w:sz w:val="20"/>
                <w:szCs w:val="20"/>
              </w:rPr>
              <w:t>Press</w:t>
            </w:r>
          </w:p>
          <w:p w14:paraId="3E442405" w14:textId="1DDA20F9" w:rsidR="00064FDA" w:rsidRPr="00064FDA" w:rsidRDefault="00064FDA" w:rsidP="00064FDA">
            <w:pPr>
              <w:jc w:val="left"/>
              <w:rPr>
                <w:sz w:val="20"/>
                <w:szCs w:val="20"/>
              </w:rPr>
            </w:pPr>
            <w:r w:rsidRPr="00064FDA">
              <w:rPr>
                <w:sz w:val="20"/>
                <w:szCs w:val="20"/>
              </w:rPr>
              <w:t>https://howlround.com/commons/celestina-billington</w:t>
            </w:r>
          </w:p>
          <w:p w14:paraId="376CD0FF" w14:textId="3AF8A295" w:rsidR="00064FDA" w:rsidRPr="00064FDA" w:rsidRDefault="00064FDA" w:rsidP="00064FDA"/>
        </w:tc>
        <w:tc>
          <w:tcPr>
            <w:tcW w:w="749" w:type="dxa"/>
            <w:vAlign w:val="center"/>
          </w:tcPr>
          <w:p w14:paraId="649A8A72" w14:textId="77777777" w:rsidR="00D46711" w:rsidRPr="00997D0E" w:rsidRDefault="00D46711" w:rsidP="00C5057F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000000" w:themeFill="text1"/>
            <w:vAlign w:val="center"/>
          </w:tcPr>
          <w:p w14:paraId="068EAD83" w14:textId="77777777" w:rsidR="00D46711" w:rsidRDefault="00BD1CCF" w:rsidP="00C5057F">
            <w:pPr>
              <w:pStyle w:val="Heading1"/>
            </w:pPr>
            <w:r>
              <w:t xml:space="preserve">Experimental Action </w:t>
            </w:r>
            <w:proofErr w:type="spellStart"/>
            <w:r>
              <w:t>Symposion</w:t>
            </w:r>
            <w:proofErr w:type="spellEnd"/>
          </w:p>
          <w:p w14:paraId="1BF1E3CB" w14:textId="77777777" w:rsidR="00BD1CCF" w:rsidRDefault="00BD1CCF" w:rsidP="00BD1CCF"/>
          <w:p w14:paraId="67B7B338" w14:textId="0D63493B" w:rsidR="00BD1CCF" w:rsidRPr="00BD1CCF" w:rsidRDefault="00BD1CCF" w:rsidP="00BD1CCF">
            <w:pPr>
              <w:jc w:val="left"/>
              <w:rPr>
                <w:sz w:val="20"/>
                <w:szCs w:val="20"/>
              </w:rPr>
            </w:pPr>
            <w:r w:rsidRPr="00BD1CCF">
              <w:rPr>
                <w:sz w:val="20"/>
                <w:szCs w:val="20"/>
              </w:rPr>
              <w:t>Press</w:t>
            </w:r>
          </w:p>
          <w:p w14:paraId="34FD26C3" w14:textId="0A832126" w:rsidR="00BD1CCF" w:rsidRPr="00BD1CCF" w:rsidRDefault="00BD1CCF" w:rsidP="00BD1CCF">
            <w:pPr>
              <w:jc w:val="left"/>
              <w:rPr>
                <w:sz w:val="20"/>
                <w:szCs w:val="20"/>
              </w:rPr>
            </w:pPr>
            <w:r w:rsidRPr="00BD1CCF">
              <w:rPr>
                <w:sz w:val="20"/>
                <w:szCs w:val="20"/>
              </w:rPr>
              <w:t>https://www.experimentalaction.com/misson-values</w:t>
            </w:r>
          </w:p>
          <w:p w14:paraId="17BE2004" w14:textId="42202EFF" w:rsidR="00BD1CCF" w:rsidRPr="00BD1CCF" w:rsidRDefault="00BD1CCF" w:rsidP="00BD1CCF"/>
        </w:tc>
        <w:tc>
          <w:tcPr>
            <w:tcW w:w="721" w:type="dxa"/>
            <w:vAlign w:val="center"/>
          </w:tcPr>
          <w:p w14:paraId="73DF02CE" w14:textId="77777777" w:rsidR="00D46711" w:rsidRPr="00997D0E" w:rsidRDefault="00D46711" w:rsidP="00C5057F">
            <w:pPr>
              <w:pStyle w:val="Heading1"/>
            </w:pPr>
          </w:p>
        </w:tc>
        <w:tc>
          <w:tcPr>
            <w:tcW w:w="2792" w:type="dxa"/>
            <w:gridSpan w:val="3"/>
            <w:shd w:val="clear" w:color="auto" w:fill="000000" w:themeFill="text1"/>
            <w:vAlign w:val="center"/>
          </w:tcPr>
          <w:p w14:paraId="5D79D516" w14:textId="77777777" w:rsidR="00D46711" w:rsidRDefault="00BD1CCF" w:rsidP="00C5057F">
            <w:pPr>
              <w:pStyle w:val="Heading1"/>
            </w:pPr>
            <w:r>
              <w:t>School for the Movement of the Technicolor People</w:t>
            </w:r>
          </w:p>
          <w:p w14:paraId="213D7667" w14:textId="77777777" w:rsidR="00BD1CCF" w:rsidRDefault="00BD1CCF" w:rsidP="00BD1CCF"/>
          <w:p w14:paraId="20131DB8" w14:textId="77777777" w:rsidR="00BD1CCF" w:rsidRPr="00BD1CCF" w:rsidRDefault="00BD1CCF" w:rsidP="00BD1CCF">
            <w:pPr>
              <w:jc w:val="left"/>
              <w:rPr>
                <w:sz w:val="20"/>
                <w:szCs w:val="20"/>
              </w:rPr>
            </w:pPr>
            <w:r w:rsidRPr="00BD1CCF">
              <w:rPr>
                <w:sz w:val="20"/>
                <w:szCs w:val="20"/>
              </w:rPr>
              <w:t>Press</w:t>
            </w:r>
          </w:p>
          <w:p w14:paraId="4D7B925F" w14:textId="0A40597F" w:rsidR="00BD1CCF" w:rsidRPr="00BD1CCF" w:rsidRDefault="00BD1CCF" w:rsidP="00BD1CCF">
            <w:pPr>
              <w:jc w:val="left"/>
            </w:pPr>
            <w:r w:rsidRPr="00BD1CCF">
              <w:rPr>
                <w:sz w:val="20"/>
                <w:szCs w:val="20"/>
              </w:rPr>
              <w:t>https://houston.culturemap.com/eventdetail/diverseworks-school-movement-technicolor-people</w:t>
            </w:r>
            <w:r w:rsidRPr="00BD1CCF">
              <w:t>/</w:t>
            </w:r>
          </w:p>
        </w:tc>
        <w:tc>
          <w:tcPr>
            <w:tcW w:w="810" w:type="dxa"/>
            <w:vAlign w:val="center"/>
          </w:tcPr>
          <w:p w14:paraId="18AB11F8" w14:textId="77777777" w:rsidR="00D46711" w:rsidRPr="00997D0E" w:rsidRDefault="00D46711" w:rsidP="00C5057F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000000" w:themeFill="text1"/>
            <w:vAlign w:val="center"/>
          </w:tcPr>
          <w:p w14:paraId="70A8C1C0" w14:textId="2CA9355A" w:rsidR="008C174B" w:rsidRDefault="008C174B" w:rsidP="008C174B">
            <w:pPr>
              <w:pStyle w:val="Heading1"/>
              <w:jc w:val="left"/>
            </w:pPr>
            <w:r>
              <w:t>The Cordial Eye Gallery Interview</w:t>
            </w:r>
          </w:p>
          <w:p w14:paraId="261B30F5" w14:textId="77777777" w:rsidR="008C174B" w:rsidRDefault="008C174B" w:rsidP="008C174B">
            <w:pPr>
              <w:jc w:val="left"/>
            </w:pPr>
          </w:p>
          <w:p w14:paraId="7F6D69DA" w14:textId="6BE0B20B" w:rsidR="008C174B" w:rsidRPr="008C174B" w:rsidRDefault="008C174B" w:rsidP="008C174B">
            <w:pPr>
              <w:jc w:val="left"/>
              <w:rPr>
                <w:sz w:val="20"/>
                <w:szCs w:val="20"/>
              </w:rPr>
            </w:pPr>
            <w:r w:rsidRPr="008C174B">
              <w:rPr>
                <w:sz w:val="20"/>
                <w:szCs w:val="20"/>
              </w:rPr>
              <w:t>Press</w:t>
            </w:r>
          </w:p>
          <w:p w14:paraId="75DD0732" w14:textId="438F6F2C" w:rsidR="00D46711" w:rsidRPr="00997D0E" w:rsidRDefault="008C174B" w:rsidP="008C174B">
            <w:pPr>
              <w:pStyle w:val="Heading1"/>
              <w:jc w:val="left"/>
            </w:pPr>
            <w:r w:rsidRPr="008C174B">
              <w:rPr>
                <w:sz w:val="20"/>
                <w:szCs w:val="20"/>
              </w:rPr>
              <w:t>https://www.youtube.com/watch?v=GkUjElSY4Rs</w:t>
            </w:r>
          </w:p>
        </w:tc>
      </w:tr>
      <w:tr w:rsidR="000A5C87" w:rsidRPr="00997D0E" w14:paraId="6C47E3CB" w14:textId="77777777" w:rsidTr="002A6711">
        <w:tc>
          <w:tcPr>
            <w:tcW w:w="1255" w:type="dxa"/>
          </w:tcPr>
          <w:p w14:paraId="6BBD0680" w14:textId="77777777" w:rsidR="00C016FF" w:rsidRPr="00997D0E" w:rsidRDefault="00C016FF"/>
        </w:tc>
        <w:tc>
          <w:tcPr>
            <w:tcW w:w="210" w:type="dxa"/>
            <w:shd w:val="clear" w:color="auto" w:fill="000000" w:themeFill="text1"/>
          </w:tcPr>
          <w:p w14:paraId="4DAF4733" w14:textId="77777777" w:rsidR="00C016FF" w:rsidRPr="00997D0E" w:rsidRDefault="00C016FF"/>
        </w:tc>
        <w:tc>
          <w:tcPr>
            <w:tcW w:w="2492" w:type="dxa"/>
            <w:vMerge w:val="restart"/>
          </w:tcPr>
          <w:p w14:paraId="584B3C2E" w14:textId="5605A794" w:rsidR="00C016FF" w:rsidRPr="00997D0E" w:rsidRDefault="00064FDA">
            <w:r w:rsidRPr="00997D0E">
              <w:rPr>
                <w:noProof/>
              </w:rPr>
              <w:drawing>
                <wp:inline distT="0" distB="0" distL="0" distR="0" wp14:anchorId="31FAB095" wp14:editId="516FC103">
                  <wp:extent cx="1114125" cy="1668622"/>
                  <wp:effectExtent l="95250" t="95250" r="86360" b="103505"/>
                  <wp:docPr id="42" name="Picture Placeholder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7702C5-0702-4B45-B39B-D910F17BE7F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Placeholder 41">
                            <a:extLst>
                              <a:ext uri="{FF2B5EF4-FFF2-40B4-BE49-F238E27FC236}">
                                <a16:creationId xmlns:a16="http://schemas.microsoft.com/office/drawing/2014/main" id="{2D7702C5-0702-4B45-B39B-D910F17BE7F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31" cy="167057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" w:type="dxa"/>
            <w:shd w:val="clear" w:color="auto" w:fill="000000" w:themeFill="text1"/>
          </w:tcPr>
          <w:p w14:paraId="59508395" w14:textId="77777777" w:rsidR="00C016FF" w:rsidRPr="00997D0E" w:rsidRDefault="00C016FF"/>
        </w:tc>
        <w:tc>
          <w:tcPr>
            <w:tcW w:w="810" w:type="dxa"/>
            <w:gridSpan w:val="2"/>
          </w:tcPr>
          <w:p w14:paraId="00D4C0ED" w14:textId="77777777" w:rsidR="00C016FF" w:rsidRPr="00997D0E" w:rsidRDefault="00C016FF"/>
        </w:tc>
        <w:tc>
          <w:tcPr>
            <w:tcW w:w="152" w:type="dxa"/>
            <w:shd w:val="clear" w:color="auto" w:fill="000000" w:themeFill="text1"/>
          </w:tcPr>
          <w:p w14:paraId="7CF9F6BF" w14:textId="77777777" w:rsidR="00C016FF" w:rsidRPr="00997D0E" w:rsidRDefault="00C016FF"/>
        </w:tc>
        <w:tc>
          <w:tcPr>
            <w:tcW w:w="2477" w:type="dxa"/>
            <w:vMerge w:val="restart"/>
          </w:tcPr>
          <w:p w14:paraId="1C7BF580" w14:textId="77777777" w:rsidR="00C016FF" w:rsidRPr="00997D0E" w:rsidRDefault="00C016FF">
            <w:r w:rsidRPr="00997D0E">
              <w:rPr>
                <w:noProof/>
              </w:rPr>
              <w:drawing>
                <wp:inline distT="0" distB="0" distL="0" distR="0" wp14:anchorId="2990042B" wp14:editId="04EBD7AE">
                  <wp:extent cx="1405890" cy="1405890"/>
                  <wp:effectExtent l="95250" t="95250" r="99060" b="99060"/>
                  <wp:docPr id="46" name="Picture Placeholder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B48ADC-7D00-4C04-B35E-89BDE5A1EDA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Placeholder 45">
                            <a:extLst>
                              <a:ext uri="{FF2B5EF4-FFF2-40B4-BE49-F238E27FC236}">
                                <a16:creationId xmlns:a16="http://schemas.microsoft.com/office/drawing/2014/main" id="{49B48ADC-7D00-4C04-B35E-89BDE5A1EDA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" w:type="dxa"/>
            <w:shd w:val="clear" w:color="auto" w:fill="000000" w:themeFill="text1"/>
          </w:tcPr>
          <w:p w14:paraId="5A85F51B" w14:textId="77777777" w:rsidR="00C016FF" w:rsidRPr="00997D0E" w:rsidRDefault="00C016FF"/>
        </w:tc>
        <w:tc>
          <w:tcPr>
            <w:tcW w:w="721" w:type="dxa"/>
          </w:tcPr>
          <w:p w14:paraId="60190332" w14:textId="77777777" w:rsidR="00C016FF" w:rsidRPr="00997D0E" w:rsidRDefault="00C016FF"/>
        </w:tc>
        <w:tc>
          <w:tcPr>
            <w:tcW w:w="195" w:type="dxa"/>
            <w:shd w:val="clear" w:color="auto" w:fill="000000" w:themeFill="text1"/>
          </w:tcPr>
          <w:p w14:paraId="3A9C6EB4" w14:textId="77777777" w:rsidR="00C016FF" w:rsidRPr="00997D0E" w:rsidRDefault="00C016FF"/>
        </w:tc>
        <w:tc>
          <w:tcPr>
            <w:tcW w:w="2464" w:type="dxa"/>
            <w:vMerge w:val="restart"/>
          </w:tcPr>
          <w:p w14:paraId="1E4FCB8E" w14:textId="77777777" w:rsidR="00C016FF" w:rsidRPr="00997D0E" w:rsidRDefault="00C016FF">
            <w:r w:rsidRPr="00997D0E">
              <w:rPr>
                <w:noProof/>
              </w:rPr>
              <w:drawing>
                <wp:inline distT="0" distB="0" distL="0" distR="0" wp14:anchorId="3AEBB5D9" wp14:editId="4CF187C5">
                  <wp:extent cx="1405890" cy="936893"/>
                  <wp:effectExtent l="95250" t="95250" r="99060" b="92075"/>
                  <wp:docPr id="52" name="Picture Placeholder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DB6F1C-F0DF-483A-B1E1-874503B8CF4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Placeholder 51">
                            <a:extLst>
                              <a:ext uri="{FF2B5EF4-FFF2-40B4-BE49-F238E27FC236}">
                                <a16:creationId xmlns:a16="http://schemas.microsoft.com/office/drawing/2014/main" id="{62DB6F1C-F0DF-483A-B1E1-874503B8CF4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93689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" w:type="dxa"/>
            <w:shd w:val="clear" w:color="auto" w:fill="000000" w:themeFill="text1"/>
          </w:tcPr>
          <w:p w14:paraId="7640CA18" w14:textId="77777777" w:rsidR="00C016FF" w:rsidRPr="00997D0E" w:rsidRDefault="00C016FF"/>
        </w:tc>
        <w:tc>
          <w:tcPr>
            <w:tcW w:w="810" w:type="dxa"/>
          </w:tcPr>
          <w:p w14:paraId="2E95EDCF" w14:textId="77777777" w:rsidR="00C016FF" w:rsidRPr="00997D0E" w:rsidRDefault="00C016FF"/>
        </w:tc>
        <w:tc>
          <w:tcPr>
            <w:tcW w:w="146" w:type="dxa"/>
            <w:shd w:val="clear" w:color="auto" w:fill="000000" w:themeFill="text1"/>
          </w:tcPr>
          <w:p w14:paraId="48D0F80A" w14:textId="77777777" w:rsidR="00C016FF" w:rsidRPr="00997D0E" w:rsidRDefault="00C016FF"/>
        </w:tc>
        <w:tc>
          <w:tcPr>
            <w:tcW w:w="2466" w:type="dxa"/>
            <w:vMerge w:val="restart"/>
          </w:tcPr>
          <w:p w14:paraId="13C8694F" w14:textId="77777777" w:rsidR="00C016FF" w:rsidRPr="00997D0E" w:rsidRDefault="00C016FF" w:rsidP="008C174B">
            <w:pPr>
              <w:jc w:val="both"/>
            </w:pPr>
            <w:r w:rsidRPr="00997D0E">
              <w:rPr>
                <w:noProof/>
              </w:rPr>
              <w:drawing>
                <wp:inline distT="0" distB="0" distL="0" distR="0" wp14:anchorId="07FD4A08" wp14:editId="2FE73D34">
                  <wp:extent cx="1557190" cy="540757"/>
                  <wp:effectExtent l="95250" t="95250" r="100330" b="88265"/>
                  <wp:docPr id="56" name="Picture Placeholder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958CFF-ABE2-4D68-B00D-5F7C87803E7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Placeholder 55">
                            <a:extLst>
                              <a:ext uri="{FF2B5EF4-FFF2-40B4-BE49-F238E27FC236}">
                                <a16:creationId xmlns:a16="http://schemas.microsoft.com/office/drawing/2014/main" id="{C1958CFF-ABE2-4D68-B00D-5F7C87803E7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78" cy="5563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shd w:val="clear" w:color="auto" w:fill="000000" w:themeFill="text1"/>
          </w:tcPr>
          <w:p w14:paraId="0A7CAEBB" w14:textId="77777777" w:rsidR="00C016FF" w:rsidRPr="00997D0E" w:rsidRDefault="00C016FF"/>
        </w:tc>
      </w:tr>
      <w:tr w:rsidR="000A5C87" w:rsidRPr="00997D0E" w14:paraId="2AB07BF4" w14:textId="77777777" w:rsidTr="002A6711">
        <w:tc>
          <w:tcPr>
            <w:tcW w:w="1255" w:type="dxa"/>
          </w:tcPr>
          <w:p w14:paraId="1CFAD4DD" w14:textId="77777777" w:rsidR="009E0431" w:rsidRPr="00997D0E" w:rsidRDefault="009E0431"/>
        </w:tc>
        <w:tc>
          <w:tcPr>
            <w:tcW w:w="210" w:type="dxa"/>
            <w:shd w:val="clear" w:color="auto" w:fill="000000" w:themeFill="text1"/>
          </w:tcPr>
          <w:p w14:paraId="5DC4EE56" w14:textId="77777777" w:rsidR="009E0431" w:rsidRPr="00997D0E" w:rsidRDefault="009E0431"/>
        </w:tc>
        <w:tc>
          <w:tcPr>
            <w:tcW w:w="2492" w:type="dxa"/>
            <w:vMerge/>
          </w:tcPr>
          <w:p w14:paraId="66F84117" w14:textId="77777777" w:rsidR="009E0431" w:rsidRPr="00997D0E" w:rsidRDefault="009E0431">
            <w:pPr>
              <w:rPr>
                <w:noProof/>
              </w:rPr>
            </w:pPr>
          </w:p>
        </w:tc>
        <w:tc>
          <w:tcPr>
            <w:tcW w:w="88" w:type="dxa"/>
            <w:shd w:val="clear" w:color="auto" w:fill="000000" w:themeFill="text1"/>
          </w:tcPr>
          <w:p w14:paraId="5CE6061E" w14:textId="77777777" w:rsidR="009E0431" w:rsidRPr="00997D0E" w:rsidRDefault="009E0431"/>
        </w:tc>
        <w:tc>
          <w:tcPr>
            <w:tcW w:w="810" w:type="dxa"/>
            <w:gridSpan w:val="2"/>
          </w:tcPr>
          <w:p w14:paraId="7F8582EA" w14:textId="77777777" w:rsidR="009E0431" w:rsidRPr="00997D0E" w:rsidRDefault="009E0431"/>
        </w:tc>
        <w:tc>
          <w:tcPr>
            <w:tcW w:w="152" w:type="dxa"/>
            <w:shd w:val="clear" w:color="auto" w:fill="000000" w:themeFill="text1"/>
          </w:tcPr>
          <w:p w14:paraId="3FFC38EE" w14:textId="77777777" w:rsidR="009E0431" w:rsidRPr="00997D0E" w:rsidRDefault="009E0431"/>
        </w:tc>
        <w:tc>
          <w:tcPr>
            <w:tcW w:w="2477" w:type="dxa"/>
            <w:vMerge/>
          </w:tcPr>
          <w:p w14:paraId="4A20C7EB" w14:textId="77777777" w:rsidR="009E0431" w:rsidRPr="00997D0E" w:rsidRDefault="009E0431">
            <w:pPr>
              <w:rPr>
                <w:noProof/>
              </w:rPr>
            </w:pPr>
          </w:p>
        </w:tc>
        <w:tc>
          <w:tcPr>
            <w:tcW w:w="162" w:type="dxa"/>
            <w:shd w:val="clear" w:color="auto" w:fill="000000" w:themeFill="text1"/>
          </w:tcPr>
          <w:p w14:paraId="66A26AD2" w14:textId="77777777" w:rsidR="009E0431" w:rsidRPr="00997D0E" w:rsidRDefault="009E0431"/>
        </w:tc>
        <w:tc>
          <w:tcPr>
            <w:tcW w:w="721" w:type="dxa"/>
          </w:tcPr>
          <w:p w14:paraId="7FE8DC11" w14:textId="77777777" w:rsidR="009E0431" w:rsidRPr="00997D0E" w:rsidRDefault="009E0431"/>
        </w:tc>
        <w:tc>
          <w:tcPr>
            <w:tcW w:w="195" w:type="dxa"/>
            <w:shd w:val="clear" w:color="auto" w:fill="000000" w:themeFill="text1"/>
          </w:tcPr>
          <w:p w14:paraId="234F79F4" w14:textId="77777777" w:rsidR="009E0431" w:rsidRPr="00997D0E" w:rsidRDefault="009E0431"/>
        </w:tc>
        <w:tc>
          <w:tcPr>
            <w:tcW w:w="2464" w:type="dxa"/>
            <w:vMerge/>
          </w:tcPr>
          <w:p w14:paraId="3B065032" w14:textId="77777777" w:rsidR="009E0431" w:rsidRPr="00997D0E" w:rsidRDefault="009E0431">
            <w:pPr>
              <w:rPr>
                <w:noProof/>
              </w:rPr>
            </w:pPr>
          </w:p>
        </w:tc>
        <w:tc>
          <w:tcPr>
            <w:tcW w:w="133" w:type="dxa"/>
            <w:shd w:val="clear" w:color="auto" w:fill="000000" w:themeFill="text1"/>
          </w:tcPr>
          <w:p w14:paraId="7C3F5DBC" w14:textId="77777777" w:rsidR="009E0431" w:rsidRPr="00997D0E" w:rsidRDefault="009E0431"/>
        </w:tc>
        <w:tc>
          <w:tcPr>
            <w:tcW w:w="810" w:type="dxa"/>
          </w:tcPr>
          <w:p w14:paraId="25FBF1C1" w14:textId="77777777" w:rsidR="009E0431" w:rsidRPr="00997D0E" w:rsidRDefault="009E0431"/>
        </w:tc>
        <w:tc>
          <w:tcPr>
            <w:tcW w:w="146" w:type="dxa"/>
            <w:shd w:val="clear" w:color="auto" w:fill="000000" w:themeFill="text1"/>
          </w:tcPr>
          <w:p w14:paraId="4D7647B6" w14:textId="77777777" w:rsidR="009E0431" w:rsidRPr="00997D0E" w:rsidRDefault="009E0431"/>
        </w:tc>
        <w:tc>
          <w:tcPr>
            <w:tcW w:w="2466" w:type="dxa"/>
            <w:vMerge/>
          </w:tcPr>
          <w:p w14:paraId="4DA9FFB6" w14:textId="77777777" w:rsidR="009E0431" w:rsidRPr="00997D0E" w:rsidRDefault="009E0431">
            <w:pPr>
              <w:rPr>
                <w:noProof/>
              </w:rPr>
            </w:pPr>
          </w:p>
        </w:tc>
        <w:tc>
          <w:tcPr>
            <w:tcW w:w="179" w:type="dxa"/>
            <w:shd w:val="clear" w:color="auto" w:fill="000000" w:themeFill="text1"/>
          </w:tcPr>
          <w:p w14:paraId="0DC3C6DB" w14:textId="77777777" w:rsidR="009E0431" w:rsidRPr="00997D0E" w:rsidRDefault="009E0431"/>
        </w:tc>
      </w:tr>
      <w:tr w:rsidR="004C0979" w:rsidRPr="00997D0E" w14:paraId="0F12582B" w14:textId="77777777" w:rsidTr="002A6711">
        <w:tc>
          <w:tcPr>
            <w:tcW w:w="1255" w:type="dxa"/>
          </w:tcPr>
          <w:p w14:paraId="4F90028D" w14:textId="77777777" w:rsidR="00C016FF" w:rsidRPr="00997D0E" w:rsidRDefault="00C016FF"/>
        </w:tc>
        <w:tc>
          <w:tcPr>
            <w:tcW w:w="210" w:type="dxa"/>
          </w:tcPr>
          <w:p w14:paraId="62BEBCED" w14:textId="77777777" w:rsidR="00C016FF" w:rsidRPr="00997D0E" w:rsidRDefault="00C016FF"/>
        </w:tc>
        <w:tc>
          <w:tcPr>
            <w:tcW w:w="2492" w:type="dxa"/>
            <w:vMerge/>
          </w:tcPr>
          <w:p w14:paraId="4A62CAE8" w14:textId="77777777" w:rsidR="00C016FF" w:rsidRPr="00997D0E" w:rsidRDefault="00C016FF"/>
        </w:tc>
        <w:tc>
          <w:tcPr>
            <w:tcW w:w="88" w:type="dxa"/>
          </w:tcPr>
          <w:p w14:paraId="4B0EF4F5" w14:textId="77777777" w:rsidR="00C016FF" w:rsidRPr="00997D0E" w:rsidRDefault="00C016FF"/>
        </w:tc>
        <w:tc>
          <w:tcPr>
            <w:tcW w:w="810" w:type="dxa"/>
            <w:gridSpan w:val="2"/>
          </w:tcPr>
          <w:p w14:paraId="17D82A35" w14:textId="77777777" w:rsidR="00C016FF" w:rsidRPr="00997D0E" w:rsidRDefault="00C016FF"/>
        </w:tc>
        <w:tc>
          <w:tcPr>
            <w:tcW w:w="152" w:type="dxa"/>
          </w:tcPr>
          <w:p w14:paraId="5AD7E681" w14:textId="77777777" w:rsidR="00C016FF" w:rsidRPr="00997D0E" w:rsidRDefault="00C016FF"/>
        </w:tc>
        <w:tc>
          <w:tcPr>
            <w:tcW w:w="2477" w:type="dxa"/>
            <w:vMerge/>
          </w:tcPr>
          <w:p w14:paraId="27B2C5FF" w14:textId="77777777" w:rsidR="00C016FF" w:rsidRPr="00997D0E" w:rsidRDefault="00C016FF"/>
        </w:tc>
        <w:tc>
          <w:tcPr>
            <w:tcW w:w="162" w:type="dxa"/>
          </w:tcPr>
          <w:p w14:paraId="10628707" w14:textId="77777777" w:rsidR="00C016FF" w:rsidRPr="00997D0E" w:rsidRDefault="00C016FF"/>
        </w:tc>
        <w:tc>
          <w:tcPr>
            <w:tcW w:w="721" w:type="dxa"/>
          </w:tcPr>
          <w:p w14:paraId="2EE2E4A5" w14:textId="77777777" w:rsidR="00C016FF" w:rsidRPr="00997D0E" w:rsidRDefault="00C016FF"/>
        </w:tc>
        <w:tc>
          <w:tcPr>
            <w:tcW w:w="195" w:type="dxa"/>
          </w:tcPr>
          <w:p w14:paraId="516A6442" w14:textId="77777777" w:rsidR="00C016FF" w:rsidRPr="00997D0E" w:rsidRDefault="00C016FF"/>
        </w:tc>
        <w:tc>
          <w:tcPr>
            <w:tcW w:w="2464" w:type="dxa"/>
            <w:vMerge/>
          </w:tcPr>
          <w:p w14:paraId="79951B67" w14:textId="77777777" w:rsidR="00C016FF" w:rsidRPr="00997D0E" w:rsidRDefault="00C016FF"/>
        </w:tc>
        <w:tc>
          <w:tcPr>
            <w:tcW w:w="133" w:type="dxa"/>
          </w:tcPr>
          <w:p w14:paraId="6849400B" w14:textId="77777777" w:rsidR="00C016FF" w:rsidRPr="00997D0E" w:rsidRDefault="00C016FF"/>
        </w:tc>
        <w:tc>
          <w:tcPr>
            <w:tcW w:w="810" w:type="dxa"/>
          </w:tcPr>
          <w:p w14:paraId="5D2AC920" w14:textId="77777777" w:rsidR="00C016FF" w:rsidRPr="00997D0E" w:rsidRDefault="00C016FF"/>
        </w:tc>
        <w:tc>
          <w:tcPr>
            <w:tcW w:w="146" w:type="dxa"/>
          </w:tcPr>
          <w:p w14:paraId="4D72B661" w14:textId="77777777" w:rsidR="00C016FF" w:rsidRPr="00997D0E" w:rsidRDefault="00C016FF"/>
        </w:tc>
        <w:tc>
          <w:tcPr>
            <w:tcW w:w="2466" w:type="dxa"/>
            <w:vMerge/>
          </w:tcPr>
          <w:p w14:paraId="44CB7457" w14:textId="77777777" w:rsidR="00C016FF" w:rsidRPr="00997D0E" w:rsidRDefault="00C016FF"/>
        </w:tc>
        <w:tc>
          <w:tcPr>
            <w:tcW w:w="179" w:type="dxa"/>
          </w:tcPr>
          <w:p w14:paraId="4C3B03EC" w14:textId="77777777" w:rsidR="00C016FF" w:rsidRPr="00997D0E" w:rsidRDefault="00C016FF"/>
        </w:tc>
      </w:tr>
    </w:tbl>
    <w:p w14:paraId="4DCD1E85" w14:textId="77777777" w:rsidR="005A20B8" w:rsidRPr="00400EF6" w:rsidRDefault="005A20B8"/>
    <w:sectPr w:rsidR="005A20B8" w:rsidRPr="00400EF6" w:rsidSect="00381B7D">
      <w:headerReference w:type="default" r:id="rId26"/>
      <w:pgSz w:w="15840" w:h="12240" w:orient="landscape" w:code="1"/>
      <w:pgMar w:top="0" w:right="39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9B906" w14:textId="77777777" w:rsidR="0009337B" w:rsidRDefault="0009337B" w:rsidP="002F38D8">
      <w:pPr>
        <w:spacing w:after="0" w:line="240" w:lineRule="auto"/>
      </w:pPr>
      <w:r>
        <w:separator/>
      </w:r>
    </w:p>
  </w:endnote>
  <w:endnote w:type="continuationSeparator" w:id="0">
    <w:p w14:paraId="5A9BE57B" w14:textId="77777777" w:rsidR="0009337B" w:rsidRDefault="0009337B" w:rsidP="002F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71282" w14:textId="77777777" w:rsidR="0009337B" w:rsidRDefault="0009337B" w:rsidP="002F38D8">
      <w:pPr>
        <w:spacing w:after="0" w:line="240" w:lineRule="auto"/>
      </w:pPr>
      <w:r>
        <w:separator/>
      </w:r>
    </w:p>
  </w:footnote>
  <w:footnote w:type="continuationSeparator" w:id="0">
    <w:p w14:paraId="273BD947" w14:textId="77777777" w:rsidR="0009337B" w:rsidRDefault="0009337B" w:rsidP="002F3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E56BA" w14:textId="6920B062" w:rsidR="002A6711" w:rsidRDefault="002A6711" w:rsidP="002A6711">
    <w:pPr>
      <w:pStyle w:val="Header"/>
      <w:jc w:val="both"/>
    </w:pPr>
    <w:r>
      <w:t>Press Clippings</w:t>
    </w:r>
  </w:p>
  <w:p w14:paraId="5C542773" w14:textId="6920B062" w:rsidR="002A6711" w:rsidRDefault="002A67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0NDcxNzcxMDW2NLZU0lEKTi0uzszPAykwrgUAH6wSwiwAAAA="/>
  </w:docVars>
  <w:rsids>
    <w:rsidRoot w:val="0009337B"/>
    <w:rsid w:val="00064FDA"/>
    <w:rsid w:val="0006551C"/>
    <w:rsid w:val="0009337B"/>
    <w:rsid w:val="000A574C"/>
    <w:rsid w:val="000A5C87"/>
    <w:rsid w:val="000B30B8"/>
    <w:rsid w:val="000C3EFC"/>
    <w:rsid w:val="00142B95"/>
    <w:rsid w:val="001E7AA6"/>
    <w:rsid w:val="002506B1"/>
    <w:rsid w:val="002A6711"/>
    <w:rsid w:val="002F38D8"/>
    <w:rsid w:val="00315BB4"/>
    <w:rsid w:val="003611E4"/>
    <w:rsid w:val="003774BF"/>
    <w:rsid w:val="00381B7D"/>
    <w:rsid w:val="003907B2"/>
    <w:rsid w:val="00400EF6"/>
    <w:rsid w:val="00467929"/>
    <w:rsid w:val="004C0979"/>
    <w:rsid w:val="00585E7D"/>
    <w:rsid w:val="005A20B8"/>
    <w:rsid w:val="005C7603"/>
    <w:rsid w:val="005F75E2"/>
    <w:rsid w:val="006E365E"/>
    <w:rsid w:val="006F25ED"/>
    <w:rsid w:val="00720EC3"/>
    <w:rsid w:val="007451B6"/>
    <w:rsid w:val="007761A9"/>
    <w:rsid w:val="007A0496"/>
    <w:rsid w:val="007C1AFB"/>
    <w:rsid w:val="008B7902"/>
    <w:rsid w:val="008C174B"/>
    <w:rsid w:val="009051DE"/>
    <w:rsid w:val="00990809"/>
    <w:rsid w:val="00997D0E"/>
    <w:rsid w:val="009A5567"/>
    <w:rsid w:val="009E0431"/>
    <w:rsid w:val="009F7F88"/>
    <w:rsid w:val="00A520F7"/>
    <w:rsid w:val="00B24B67"/>
    <w:rsid w:val="00B3066C"/>
    <w:rsid w:val="00B33D05"/>
    <w:rsid w:val="00B51512"/>
    <w:rsid w:val="00B737CD"/>
    <w:rsid w:val="00B8187A"/>
    <w:rsid w:val="00BD1CCF"/>
    <w:rsid w:val="00BE518B"/>
    <w:rsid w:val="00C016FF"/>
    <w:rsid w:val="00C13615"/>
    <w:rsid w:val="00C5057F"/>
    <w:rsid w:val="00CC6A1F"/>
    <w:rsid w:val="00CE3F35"/>
    <w:rsid w:val="00CF04FC"/>
    <w:rsid w:val="00D23A38"/>
    <w:rsid w:val="00D46711"/>
    <w:rsid w:val="00D57032"/>
    <w:rsid w:val="00D7702F"/>
    <w:rsid w:val="00D840BE"/>
    <w:rsid w:val="00E05EA3"/>
    <w:rsid w:val="00E31086"/>
    <w:rsid w:val="00EB7D0F"/>
    <w:rsid w:val="00F6045A"/>
    <w:rsid w:val="00F81446"/>
    <w:rsid w:val="00F817C9"/>
    <w:rsid w:val="00FB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615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192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B95"/>
  </w:style>
  <w:style w:type="paragraph" w:styleId="Heading1">
    <w:name w:val="heading 1"/>
    <w:basedOn w:val="Normal"/>
    <w:next w:val="Normal"/>
    <w:link w:val="Heading1Char"/>
    <w:uiPriority w:val="9"/>
    <w:qFormat/>
    <w:rsid w:val="007451B6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7C9"/>
    <w:pPr>
      <w:keepNext/>
      <w:keepLines/>
      <w:spacing w:after="0"/>
      <w:outlineLvl w:val="1"/>
    </w:pPr>
    <w:rPr>
      <w:rFonts w:eastAsiaTheme="majorEastAsia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7C9"/>
  </w:style>
  <w:style w:type="paragraph" w:styleId="Footer">
    <w:name w:val="footer"/>
    <w:basedOn w:val="Normal"/>
    <w:link w:val="Foot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17C9"/>
  </w:style>
  <w:style w:type="table" w:styleId="TableGrid">
    <w:name w:val="Table Grid"/>
    <w:basedOn w:val="TableNormal"/>
    <w:uiPriority w:val="39"/>
    <w:rsid w:val="00C01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671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451B6"/>
    <w:rPr>
      <w:rFonts w:eastAsiaTheme="majorEastAsia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17C9"/>
    <w:rPr>
      <w:rFonts w:eastAsiaTheme="majorEastAsia" w:cstheme="majorBidi"/>
      <w:sz w:val="18"/>
      <w:szCs w:val="26"/>
    </w:rPr>
  </w:style>
  <w:style w:type="paragraph" w:customStyle="1" w:styleId="Example">
    <w:name w:val="Example"/>
    <w:basedOn w:val="Heading1"/>
    <w:qFormat/>
    <w:rsid w:val="000A574C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8322\AppData\Local\Microsoft\Office\16.0\DTS\en-US%7bD42D19A6-5FAE-43AD-B750-D1BED0FF7D2B%7d\%7b6AC0DFBA-B9DF-4FE0-A26E-22484DA92879%7dtf11353079_win32.dotx" TargetMode="External"/></Relationships>
</file>

<file path=word/theme/theme1.xml><?xml version="1.0" encoding="utf-8"?>
<a:theme xmlns:a="http://schemas.openxmlformats.org/drawingml/2006/main" name="Office Theme">
  <a:themeElements>
    <a:clrScheme name="MS Pop Art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5018C"/>
      </a:accent1>
      <a:accent2>
        <a:srgbClr val="FCE600"/>
      </a:accent2>
      <a:accent3>
        <a:srgbClr val="008BCE"/>
      </a:accent3>
      <a:accent4>
        <a:srgbClr val="D069A9"/>
      </a:accent4>
      <a:accent5>
        <a:srgbClr val="ED1C24"/>
      </a:accent5>
      <a:accent6>
        <a:srgbClr val="54C2BA"/>
      </a:accent6>
      <a:hlink>
        <a:srgbClr val="FE0066"/>
      </a:hlink>
      <a:folHlink>
        <a:srgbClr val="FE0066"/>
      </a:folHlink>
    </a:clrScheme>
    <a:fontScheme name="Custom 330">
      <a:majorFont>
        <a:latin typeface="Speak Pro Light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6e0ad8bcb937777a496f4378509b82b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3afd91b9dddacb5807afd727ccca0e2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9FCBCD-514A-42DE-A75A-6FA122D295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9C8E05-8731-4471-A0CF-27D1FDA908B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0E6DDD9-FD79-4C8A-A7B1-DA8FA4A297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C8EF14-6812-427B-982C-4C19B2554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{6AC0DFBA-B9DF-4FE0-A26E-22484DA92879}tf11353079_win32</Template>
  <TotalTime>0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2022-03-04T05:47:00Z</dcterms:created>
  <dcterms:modified xsi:type="dcterms:W3CDTF">2022-03-04T06:32:00Z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